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459" w:rsidRPr="004E219E" w:rsidRDefault="002C5459" w:rsidP="004E219E">
      <w:pPr>
        <w:pStyle w:val="LO-normal"/>
        <w:spacing w:after="0" w:line="240" w:lineRule="auto"/>
        <w:rPr>
          <w:sz w:val="16"/>
          <w:szCs w:val="16"/>
        </w:rPr>
      </w:pPr>
      <w:bookmarkStart w:id="0" w:name="_GoBack"/>
      <w:bookmarkEnd w:id="0"/>
    </w:p>
    <w:p w:rsidR="002C5459" w:rsidRDefault="00126BAA">
      <w:pPr>
        <w:pStyle w:val="LO-normal"/>
        <w:spacing w:after="0" w:line="240" w:lineRule="auto"/>
        <w:jc w:val="center"/>
      </w:pPr>
      <w:r>
        <w:rPr>
          <w:rStyle w:val="Fontepargpadro1"/>
          <w:sz w:val="24"/>
          <w:szCs w:val="24"/>
        </w:rPr>
        <w:t>ANEXO I</w:t>
      </w:r>
      <w:r w:rsidR="00623CCA">
        <w:rPr>
          <w:rStyle w:val="Fontepargpadro1"/>
          <w:sz w:val="24"/>
          <w:szCs w:val="24"/>
        </w:rPr>
        <w:t>-B</w:t>
      </w:r>
      <w:r>
        <w:rPr>
          <w:rStyle w:val="Fontepargpadro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– 2.2 </w:t>
      </w:r>
      <w:r w:rsidR="00475347">
        <w:rPr>
          <w:b/>
          <w:bCs/>
          <w:sz w:val="24"/>
          <w:szCs w:val="24"/>
        </w:rPr>
        <w:t xml:space="preserve">- </w:t>
      </w:r>
      <w:r>
        <w:rPr>
          <w:b/>
          <w:bCs/>
          <w:sz w:val="24"/>
          <w:szCs w:val="24"/>
        </w:rPr>
        <w:t>ACERTO DE VÍNCULOS E REMUNERAÇÕES - EMPREGADO E EMPREGADO DOMÉSTICO</w:t>
      </w:r>
    </w:p>
    <w:p w:rsidR="002C5459" w:rsidRDefault="00126BAA">
      <w:pPr>
        <w:pStyle w:val="LO-normal"/>
        <w:spacing w:after="0" w:line="240" w:lineRule="auto"/>
        <w:jc w:val="center"/>
      </w:pPr>
      <w:r>
        <w:rPr>
          <w:rStyle w:val="Fontepargpadro1"/>
          <w:color w:val="000000"/>
          <w:sz w:val="24"/>
          <w:szCs w:val="24"/>
        </w:rPr>
        <w:t>INSTRUÇÃO NORMATIVA PRES/INSS Nº 128, DE 28 DE MARÇO DE 2022</w:t>
      </w:r>
    </w:p>
    <w:p w:rsidR="002C5459" w:rsidRDefault="00126BAA">
      <w:pPr>
        <w:pStyle w:val="LO-normal"/>
        <w:spacing w:after="0" w:line="240" w:lineRule="auto"/>
        <w:jc w:val="center"/>
      </w:pPr>
      <w:r>
        <w:rPr>
          <w:rStyle w:val="Fontepargpadro1"/>
          <w:b/>
          <w:color w:val="000000"/>
          <w:sz w:val="24"/>
          <w:szCs w:val="24"/>
        </w:rPr>
        <w:t>REQUERIMENTO DE ATUALIZAÇÃO DO CNIS – RAC</w:t>
      </w:r>
    </w:p>
    <w:p w:rsidR="002C5459" w:rsidRDefault="002C5459">
      <w:pPr>
        <w:pStyle w:val="LO-normal"/>
        <w:spacing w:after="0" w:line="240" w:lineRule="auto"/>
        <w:rPr>
          <w:sz w:val="24"/>
          <w:szCs w:val="24"/>
        </w:rPr>
      </w:pPr>
    </w:p>
    <w:tbl>
      <w:tblPr>
        <w:tblW w:w="10206" w:type="dxa"/>
        <w:tblInd w:w="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6"/>
      </w:tblGrid>
      <w:tr w:rsidR="00B24F41" w:rsidTr="00C12A16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B24F41" w:rsidRDefault="00B24F41" w:rsidP="001D59BA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Style w:val="Fontepargpadro1"/>
                <w:b/>
                <w:color w:val="000000"/>
                <w:sz w:val="24"/>
                <w:szCs w:val="24"/>
              </w:rPr>
              <w:t>1. INFORMAÇÕES BÁSICAS</w:t>
            </w:r>
          </w:p>
        </w:tc>
      </w:tr>
      <w:tr w:rsidR="00B24F41" w:rsidTr="00C12A16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B24F41" w:rsidRDefault="00B24F41" w:rsidP="001D59BA">
            <w:pPr>
              <w:ind w:left="113"/>
              <w:rPr>
                <w:rFonts w:hint="eastAsia"/>
              </w:rPr>
            </w:pPr>
            <w:r>
              <w:rPr>
                <w:rStyle w:val="Fontepargpadro1"/>
                <w:rFonts w:ascii="Calibri" w:hAnsi="Calibri"/>
              </w:rPr>
              <w:t>Nome civil:</w:t>
            </w:r>
          </w:p>
        </w:tc>
      </w:tr>
      <w:tr w:rsidR="00B24F41" w:rsidTr="00C12A16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B24F41" w:rsidRDefault="00B24F41" w:rsidP="001D59BA">
            <w:pPr>
              <w:ind w:left="113"/>
              <w:rPr>
                <w:rFonts w:hint="eastAsia"/>
              </w:rPr>
            </w:pPr>
            <w:r>
              <w:rPr>
                <w:rStyle w:val="Fontepargpadro1"/>
                <w:rFonts w:ascii="Calibri" w:hAnsi="Calibri"/>
              </w:rPr>
              <w:t>CPF:</w:t>
            </w:r>
          </w:p>
        </w:tc>
      </w:tr>
      <w:tr w:rsidR="00B24F41" w:rsidTr="00C12A16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B24F41" w:rsidRDefault="00B24F41" w:rsidP="001D59BA">
            <w:pPr>
              <w:ind w:left="113"/>
              <w:rPr>
                <w:rFonts w:hint="eastAsia"/>
              </w:rPr>
            </w:pPr>
            <w:r>
              <w:rPr>
                <w:rStyle w:val="Fontepargpadro1"/>
                <w:rFonts w:ascii="Calibri" w:hAnsi="Calibri"/>
                <w:color w:val="000000"/>
              </w:rPr>
              <w:t>Númer</w:t>
            </w:r>
            <w:r>
              <w:rPr>
                <w:rStyle w:val="Fontepargpadro1"/>
                <w:rFonts w:ascii="Calibri" w:eastAsia="Yu Mincho" w:hAnsi="Calibri" w:cs="Arial"/>
                <w:color w:val="000000"/>
              </w:rPr>
              <w:t>o(s) de Inscrição(ões)</w:t>
            </w:r>
            <w:r>
              <w:rPr>
                <w:rStyle w:val="Fontepargpadro1"/>
                <w:rFonts w:ascii="Calibri" w:eastAsia="Yu Mincho" w:hAnsi="Calibri" w:cs="Arial"/>
                <w:color w:val="C9211E"/>
              </w:rPr>
              <w:t xml:space="preserve"> </w:t>
            </w:r>
            <w:r>
              <w:rPr>
                <w:rStyle w:val="Fontepargpadro1"/>
                <w:rFonts w:ascii="Calibri" w:hAnsi="Calibri"/>
                <w:color w:val="000000"/>
              </w:rPr>
              <w:t>NIT/PIS/Pasep/NIS:</w:t>
            </w:r>
          </w:p>
        </w:tc>
      </w:tr>
      <w:tr w:rsidR="00B24F41" w:rsidTr="00C12A16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B24F41" w:rsidRDefault="00B24F41" w:rsidP="001D59BA">
            <w:pPr>
              <w:ind w:left="113"/>
              <w:rPr>
                <w:rFonts w:hint="eastAsia"/>
              </w:rPr>
            </w:pPr>
            <w:r>
              <w:rPr>
                <w:rStyle w:val="Fontepargpadro1"/>
                <w:rFonts w:ascii="Calibri" w:hAnsi="Calibri"/>
              </w:rPr>
              <w:t>Data de nascimento:</w:t>
            </w:r>
          </w:p>
        </w:tc>
      </w:tr>
      <w:tr w:rsidR="00B24F41" w:rsidTr="00C12A16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B24F41" w:rsidRDefault="00B24F41" w:rsidP="001D59BA">
            <w:pPr>
              <w:ind w:left="113"/>
              <w:rPr>
                <w:rFonts w:hint="eastAsia"/>
              </w:rPr>
            </w:pPr>
            <w:r>
              <w:rPr>
                <w:rStyle w:val="Fontepargpadro1"/>
                <w:rFonts w:ascii="Calibri" w:hAnsi="Calibri"/>
              </w:rPr>
              <w:t>Nome da mãe: </w:t>
            </w:r>
          </w:p>
        </w:tc>
      </w:tr>
    </w:tbl>
    <w:p w:rsidR="00B24F41" w:rsidRPr="00B24F41" w:rsidRDefault="00B24F41" w:rsidP="00B24F41">
      <w:pPr>
        <w:pStyle w:val="LO-normal"/>
        <w:spacing w:before="120" w:after="120" w:line="240" w:lineRule="auto"/>
        <w:rPr>
          <w:sz w:val="12"/>
          <w:szCs w:val="12"/>
        </w:rPr>
      </w:pPr>
    </w:p>
    <w:tbl>
      <w:tblPr>
        <w:tblW w:w="102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5"/>
        <w:gridCol w:w="2962"/>
        <w:gridCol w:w="5007"/>
      </w:tblGrid>
      <w:tr w:rsidR="00B24F41" w:rsidTr="00C12A1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2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24F41" w:rsidRDefault="00B24F41" w:rsidP="001D59BA">
            <w:pPr>
              <w:pStyle w:val="paragraph"/>
              <w:spacing w:before="0" w:after="0"/>
              <w:jc w:val="center"/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2. TIPO DE ATUALIZAÇÃO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</w:tr>
      <w:tr w:rsidR="00B24F41" w:rsidTr="00C12A16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2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24F41" w:rsidRDefault="00B24F41" w:rsidP="001D59BA">
            <w:pPr>
              <w:pStyle w:val="LO-normal"/>
              <w:widowControl w:val="0"/>
              <w:spacing w:before="120" w:after="120" w:line="240" w:lineRule="auto"/>
              <w:jc w:val="center"/>
            </w:pPr>
            <w:r>
              <w:rPr>
                <w:rStyle w:val="Fontepargpadro1"/>
                <w:rFonts w:eastAsia="Yu Mincho" w:cs="Arial"/>
                <w:b/>
                <w:bCs/>
                <w:color w:val="000000"/>
                <w:sz w:val="24"/>
                <w:szCs w:val="24"/>
              </w:rPr>
              <w:t xml:space="preserve">2.2. ACERTO DE VÍNCULOS E REMUNERAÇÕES - </w:t>
            </w:r>
            <w:r>
              <w:rPr>
                <w:rFonts w:eastAsia="Yu Mincho" w:cs="Arial"/>
                <w:b/>
                <w:bCs/>
                <w:sz w:val="24"/>
                <w:szCs w:val="24"/>
              </w:rPr>
              <w:t>EMPREGADO E EMPREGADO DOMÉSTICO</w:t>
            </w:r>
          </w:p>
        </w:tc>
      </w:tr>
      <w:tr w:rsidR="00B24F41" w:rsidTr="00C12A1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2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24F41" w:rsidRDefault="00B24F41" w:rsidP="001D59BA">
            <w:pPr>
              <w:pStyle w:val="LO-normal"/>
              <w:widowControl w:val="0"/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2.2.1. INCLUIR VÍNCULO E REMUNERAÇÃO</w:t>
            </w:r>
          </w:p>
        </w:tc>
      </w:tr>
      <w:tr w:rsidR="00B24F41" w:rsidTr="00C12A1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24F41" w:rsidRDefault="00B24F41" w:rsidP="001D59BA">
            <w:pPr>
              <w:ind w:left="113"/>
              <w:rPr>
                <w:rFonts w:hint="eastAsia"/>
              </w:rPr>
            </w:pPr>
            <w:r>
              <w:rPr>
                <w:rStyle w:val="Fontepargpadro1"/>
                <w:rFonts w:ascii="Calibri" w:hAnsi="Calibri"/>
              </w:rPr>
              <w:t>Tipo de Filiado:</w:t>
            </w:r>
          </w:p>
        </w:tc>
        <w:tc>
          <w:tcPr>
            <w:tcW w:w="29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24F41" w:rsidRDefault="00B24F41" w:rsidP="001D59BA">
            <w:pPr>
              <w:ind w:left="227"/>
              <w:rPr>
                <w:rFonts w:hint="eastAsia"/>
              </w:rPr>
            </w:pPr>
            <w:r>
              <w:rPr>
                <w:rStyle w:val="Fontepargpadro1"/>
                <w:rFonts w:ascii="Calibri" w:hAnsi="Calibri"/>
                <w:sz w:val="22"/>
                <w:szCs w:val="22"/>
              </w:rPr>
              <w:t>(    ) Empregado</w:t>
            </w:r>
          </w:p>
        </w:tc>
        <w:tc>
          <w:tcPr>
            <w:tcW w:w="500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24F41" w:rsidRDefault="00B24F41" w:rsidP="001D59BA">
            <w:pPr>
              <w:rPr>
                <w:rFonts w:hint="eastAsia"/>
              </w:rPr>
            </w:pPr>
            <w:r>
              <w:rPr>
                <w:rStyle w:val="Fontepargpadro1"/>
                <w:rFonts w:ascii="Calibri" w:hAnsi="Calibri"/>
                <w:sz w:val="22"/>
                <w:szCs w:val="22"/>
              </w:rPr>
              <w:t>(    ) Empregado Doméstico</w:t>
            </w:r>
          </w:p>
        </w:tc>
      </w:tr>
      <w:tr w:rsidR="00B24F41" w:rsidTr="00C12A1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23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24F41" w:rsidRDefault="00B24F41" w:rsidP="001D59BA">
            <w:pPr>
              <w:ind w:left="113"/>
              <w:rPr>
                <w:rFonts w:hint="eastAsia"/>
              </w:rPr>
            </w:pPr>
            <w:r>
              <w:rPr>
                <w:rStyle w:val="Fontepargpadro1"/>
                <w:rFonts w:ascii="Calibri" w:hAnsi="Calibri"/>
              </w:rPr>
              <w:t>Nome ou Razão Social do Empregador:</w:t>
            </w:r>
          </w:p>
        </w:tc>
      </w:tr>
      <w:tr w:rsidR="00B24F41" w:rsidTr="00C12A1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23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24F41" w:rsidRDefault="00E05B5C" w:rsidP="001D59BA">
            <w:pPr>
              <w:ind w:left="113"/>
              <w:rPr>
                <w:rFonts w:hint="eastAsia"/>
              </w:rPr>
            </w:pPr>
            <w:r>
              <w:rPr>
                <w:rStyle w:val="Fontepargpadro1"/>
                <w:rFonts w:ascii="Calibri" w:hAnsi="Calibri"/>
              </w:rPr>
              <w:t xml:space="preserve">Nº </w:t>
            </w:r>
            <w:r w:rsidR="00B24F41">
              <w:rPr>
                <w:rStyle w:val="Fontepargpadro1"/>
                <w:rFonts w:ascii="Calibri" w:hAnsi="Calibri"/>
              </w:rPr>
              <w:t>CNPJ/CEI/CPF do Empregador:</w:t>
            </w:r>
          </w:p>
        </w:tc>
      </w:tr>
      <w:tr w:rsidR="00B24F41" w:rsidTr="00C12A1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23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24F41" w:rsidRDefault="00B24F41" w:rsidP="001D59BA">
            <w:pPr>
              <w:ind w:left="113"/>
              <w:rPr>
                <w:rFonts w:hint="eastAsia"/>
              </w:rPr>
            </w:pPr>
            <w:r>
              <w:rPr>
                <w:rStyle w:val="Fontepargpadro1"/>
                <w:rFonts w:ascii="Calibri" w:hAnsi="Calibri"/>
              </w:rPr>
              <w:t>Data de Admissão:</w:t>
            </w:r>
          </w:p>
        </w:tc>
      </w:tr>
      <w:tr w:rsidR="00B24F41" w:rsidTr="00C12A1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23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24F41" w:rsidRDefault="00B24F41" w:rsidP="001D59BA">
            <w:pPr>
              <w:ind w:left="113"/>
              <w:rPr>
                <w:rFonts w:hint="eastAsia"/>
              </w:rPr>
            </w:pPr>
            <w:r>
              <w:rPr>
                <w:rStyle w:val="Fontepargpadro1"/>
                <w:rFonts w:ascii="Calibri" w:hAnsi="Calibri"/>
              </w:rPr>
              <w:t>Data de Rescisão:</w:t>
            </w:r>
          </w:p>
        </w:tc>
      </w:tr>
      <w:tr w:rsidR="00B24F41" w:rsidTr="00C12A16">
        <w:tblPrEx>
          <w:tblCellMar>
            <w:top w:w="0" w:type="dxa"/>
            <w:bottom w:w="0" w:type="dxa"/>
          </w:tblCellMar>
        </w:tblPrEx>
        <w:tc>
          <w:tcPr>
            <w:tcW w:w="1023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24F41" w:rsidRDefault="00B24F41" w:rsidP="001D59BA">
            <w:pPr>
              <w:ind w:lef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Motivo da Rescisão:</w:t>
            </w:r>
          </w:p>
        </w:tc>
      </w:tr>
      <w:tr w:rsidR="00B24F41" w:rsidTr="00C12A16">
        <w:tblPrEx>
          <w:tblCellMar>
            <w:top w:w="0" w:type="dxa"/>
            <w:bottom w:w="0" w:type="dxa"/>
          </w:tblCellMar>
        </w:tblPrEx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24F41" w:rsidRDefault="00B24F41" w:rsidP="001D59BA">
            <w:pPr>
              <w:ind w:left="113"/>
              <w:rPr>
                <w:rFonts w:hint="eastAsia"/>
              </w:rPr>
            </w:pPr>
            <w:r>
              <w:rPr>
                <w:rStyle w:val="Fontepargpadro1"/>
                <w:rFonts w:ascii="Calibri" w:hAnsi="Calibri"/>
              </w:rPr>
              <w:t>Tipo de Contrato:</w:t>
            </w:r>
          </w:p>
        </w:tc>
        <w:tc>
          <w:tcPr>
            <w:tcW w:w="796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24F41" w:rsidRDefault="00B24F41" w:rsidP="001D59BA">
            <w:pPr>
              <w:rPr>
                <w:rFonts w:hint="eastAsia"/>
              </w:rPr>
            </w:pPr>
            <w:proofErr w:type="gramStart"/>
            <w:r>
              <w:rPr>
                <w:rStyle w:val="Fontepargpadro1"/>
                <w:rFonts w:ascii="Calibri" w:hAnsi="Calibri"/>
                <w:sz w:val="22"/>
                <w:szCs w:val="22"/>
              </w:rPr>
              <w:t xml:space="preserve">(  </w:t>
            </w:r>
            <w:proofErr w:type="gramEnd"/>
            <w:r>
              <w:rPr>
                <w:rStyle w:val="Fontepargpadro1"/>
                <w:rFonts w:ascii="Calibri" w:hAnsi="Calibri"/>
                <w:sz w:val="22"/>
                <w:szCs w:val="22"/>
              </w:rPr>
              <w:t xml:space="preserve">  ) Contrato de Trabalho por Prazo Determinado, vinculado à ocorrência de um fato</w:t>
            </w:r>
          </w:p>
          <w:p w:rsidR="00B24F41" w:rsidRDefault="00B24F41" w:rsidP="001D59BA">
            <w:pPr>
              <w:rPr>
                <w:rFonts w:hint="eastAsia"/>
              </w:rPr>
            </w:pPr>
            <w:proofErr w:type="gramStart"/>
            <w:r>
              <w:rPr>
                <w:rStyle w:val="Fontepargpadro1"/>
                <w:rFonts w:ascii="Calibri" w:hAnsi="Calibri"/>
                <w:sz w:val="22"/>
                <w:szCs w:val="22"/>
              </w:rPr>
              <w:t xml:space="preserve">(  </w:t>
            </w:r>
            <w:proofErr w:type="gramEnd"/>
            <w:r>
              <w:rPr>
                <w:rStyle w:val="Fontepargpadro1"/>
                <w:rFonts w:ascii="Calibri" w:hAnsi="Calibri"/>
                <w:sz w:val="22"/>
                <w:szCs w:val="22"/>
              </w:rPr>
              <w:t xml:space="preserve">  ) Contrato de Trabalho por Tempo Indeterminado</w:t>
            </w:r>
          </w:p>
          <w:p w:rsidR="00B24F41" w:rsidRDefault="00B24F41" w:rsidP="001D59BA">
            <w:pPr>
              <w:rPr>
                <w:rFonts w:hint="eastAsia"/>
              </w:rPr>
            </w:pPr>
            <w:proofErr w:type="gramStart"/>
            <w:r>
              <w:rPr>
                <w:rStyle w:val="Fontepargpadro1"/>
                <w:rFonts w:ascii="Calibri" w:hAnsi="Calibri"/>
                <w:sz w:val="22"/>
                <w:szCs w:val="22"/>
              </w:rPr>
              <w:t xml:space="preserve">(  </w:t>
            </w:r>
            <w:proofErr w:type="gramEnd"/>
            <w:r>
              <w:rPr>
                <w:rStyle w:val="Fontepargpadro1"/>
                <w:rFonts w:ascii="Calibri" w:hAnsi="Calibri"/>
                <w:sz w:val="22"/>
                <w:szCs w:val="22"/>
              </w:rPr>
              <w:t xml:space="preserve">  ) Contrato de Trabalho por Tempo Determinado</w:t>
            </w:r>
          </w:p>
          <w:p w:rsidR="00B24F41" w:rsidRDefault="00B24F41" w:rsidP="001D59BA">
            <w:pPr>
              <w:rPr>
                <w:rFonts w:hint="eastAsia"/>
              </w:rPr>
            </w:pPr>
            <w:proofErr w:type="gramStart"/>
            <w:r>
              <w:rPr>
                <w:rStyle w:val="Fontepargpadro1"/>
                <w:rFonts w:ascii="Calibri" w:hAnsi="Calibri"/>
                <w:sz w:val="22"/>
                <w:szCs w:val="22"/>
              </w:rPr>
              <w:t xml:space="preserve">(  </w:t>
            </w:r>
            <w:proofErr w:type="gramEnd"/>
            <w:r>
              <w:rPr>
                <w:rStyle w:val="Fontepargpadro1"/>
                <w:rFonts w:ascii="Calibri" w:hAnsi="Calibri"/>
                <w:sz w:val="22"/>
                <w:szCs w:val="22"/>
              </w:rPr>
              <w:t xml:space="preserve">  ) Contrato Temporário de Trabalho</w:t>
            </w:r>
          </w:p>
          <w:p w:rsidR="00B24F41" w:rsidRDefault="00B24F41" w:rsidP="001D59BA">
            <w:pPr>
              <w:rPr>
                <w:rFonts w:hint="eastAsia"/>
              </w:rPr>
            </w:pPr>
            <w:proofErr w:type="gramStart"/>
            <w:r>
              <w:rPr>
                <w:rStyle w:val="Fontepargpadro1"/>
                <w:rFonts w:ascii="Calibri" w:hAnsi="Calibri"/>
                <w:sz w:val="22"/>
                <w:szCs w:val="22"/>
              </w:rPr>
              <w:t xml:space="preserve">(  </w:t>
            </w:r>
            <w:proofErr w:type="gramEnd"/>
            <w:r>
              <w:rPr>
                <w:rStyle w:val="Fontepargpadro1"/>
                <w:rFonts w:ascii="Calibri" w:hAnsi="Calibri"/>
                <w:sz w:val="22"/>
                <w:szCs w:val="22"/>
              </w:rPr>
              <w:t xml:space="preserve">  ) Aluno Aprendiz</w:t>
            </w:r>
          </w:p>
          <w:p w:rsidR="00B24F41" w:rsidRDefault="00B24F41" w:rsidP="001D59BA">
            <w:pPr>
              <w:rPr>
                <w:rFonts w:hint="eastAsia"/>
              </w:rPr>
            </w:pPr>
            <w:proofErr w:type="gramStart"/>
            <w:r>
              <w:rPr>
                <w:rStyle w:val="Fontepargpadro1"/>
                <w:rFonts w:ascii="Calibri" w:hAnsi="Calibri"/>
                <w:sz w:val="22"/>
                <w:szCs w:val="22"/>
              </w:rPr>
              <w:t xml:space="preserve">(  </w:t>
            </w:r>
            <w:proofErr w:type="gramEnd"/>
            <w:r>
              <w:rPr>
                <w:rStyle w:val="Fontepargpadro1"/>
                <w:rFonts w:ascii="Calibri" w:hAnsi="Calibri"/>
                <w:sz w:val="22"/>
                <w:szCs w:val="22"/>
              </w:rPr>
              <w:t xml:space="preserve">  ) Menor Aprendiz</w:t>
            </w:r>
          </w:p>
          <w:p w:rsidR="00B24F41" w:rsidRDefault="00B24F41" w:rsidP="001D59BA">
            <w:pPr>
              <w:rPr>
                <w:rFonts w:hint="eastAsia"/>
              </w:rPr>
            </w:pPr>
            <w:r>
              <w:rPr>
                <w:rStyle w:val="Fontepargpadro1"/>
                <w:rFonts w:ascii="Calibri" w:hAnsi="Calibri"/>
                <w:sz w:val="22"/>
                <w:szCs w:val="22"/>
              </w:rPr>
              <w:t>(    ) Mandato Eletivo</w:t>
            </w:r>
          </w:p>
        </w:tc>
      </w:tr>
      <w:tr w:rsidR="00B24F41" w:rsidTr="00C12A16">
        <w:tblPrEx>
          <w:tblCellMar>
            <w:top w:w="0" w:type="dxa"/>
            <w:bottom w:w="0" w:type="dxa"/>
          </w:tblCellMar>
        </w:tblPrEx>
        <w:tc>
          <w:tcPr>
            <w:tcW w:w="102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24F41" w:rsidRDefault="00B24F41" w:rsidP="001D59BA">
            <w:pPr>
              <w:ind w:left="113"/>
              <w:rPr>
                <w:rFonts w:hint="eastAsia"/>
              </w:rPr>
            </w:pPr>
            <w:r>
              <w:rPr>
                <w:rStyle w:val="Fontepargpadro1"/>
                <w:rFonts w:ascii="Calibri" w:hAnsi="Calibri"/>
              </w:rPr>
              <w:t>Regime Jurídico (Trabalho):</w:t>
            </w:r>
            <w:r>
              <w:t xml:space="preserve">               </w:t>
            </w:r>
            <w:r>
              <w:rPr>
                <w:rStyle w:val="Fontepargpadro1"/>
                <w:rFonts w:ascii="Calibri" w:hAnsi="Calibri"/>
                <w:sz w:val="22"/>
                <w:szCs w:val="22"/>
              </w:rPr>
              <w:t>(    ) CLT</w:t>
            </w:r>
            <w:r>
              <w:t xml:space="preserve">                       </w:t>
            </w:r>
            <w:r>
              <w:rPr>
                <w:rStyle w:val="Fontepargpadro1"/>
                <w:rFonts w:ascii="Calibri" w:hAnsi="Calibri"/>
                <w:sz w:val="22"/>
                <w:szCs w:val="22"/>
              </w:rPr>
              <w:t>(    ) Estatutário / Regime Jurídico Único – RJU</w:t>
            </w:r>
          </w:p>
        </w:tc>
      </w:tr>
      <w:tr w:rsidR="00B24F41" w:rsidTr="00C12A16">
        <w:tblPrEx>
          <w:tblCellMar>
            <w:top w:w="0" w:type="dxa"/>
            <w:bottom w:w="0" w:type="dxa"/>
          </w:tblCellMar>
        </w:tblPrEx>
        <w:tc>
          <w:tcPr>
            <w:tcW w:w="102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24F41" w:rsidRDefault="00B24F41" w:rsidP="001D59BA">
            <w:pPr>
              <w:ind w:left="113"/>
              <w:rPr>
                <w:rFonts w:hint="eastAsia"/>
              </w:rPr>
            </w:pPr>
            <w:r>
              <w:rPr>
                <w:rStyle w:val="Fontepargpadro1"/>
                <w:rFonts w:ascii="Calibri" w:hAnsi="Calibri"/>
              </w:rPr>
              <w:t>Regime Previdenciário:</w:t>
            </w:r>
            <w:r>
              <w:t xml:space="preserve">                      </w:t>
            </w:r>
            <w:r>
              <w:rPr>
                <w:rStyle w:val="Fontepargpadro1"/>
                <w:rFonts w:ascii="Calibri" w:hAnsi="Calibri"/>
                <w:sz w:val="22"/>
                <w:szCs w:val="22"/>
              </w:rPr>
              <w:t>(    ) RGPS</w:t>
            </w:r>
            <w:r>
              <w:t xml:space="preserve">                    </w:t>
            </w:r>
            <w:r>
              <w:rPr>
                <w:rStyle w:val="Fontepargpadro1"/>
                <w:rFonts w:ascii="Calibri" w:hAnsi="Calibri"/>
                <w:sz w:val="22"/>
                <w:szCs w:val="22"/>
              </w:rPr>
              <w:t>(    ) RPPS</w:t>
            </w:r>
          </w:p>
        </w:tc>
      </w:tr>
      <w:tr w:rsidR="00B24F41" w:rsidTr="00C12A16">
        <w:tblPrEx>
          <w:tblCellMar>
            <w:top w:w="0" w:type="dxa"/>
            <w:bottom w:w="0" w:type="dxa"/>
          </w:tblCellMar>
        </w:tblPrEx>
        <w:tc>
          <w:tcPr>
            <w:tcW w:w="102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24F41" w:rsidRDefault="00B24F41" w:rsidP="001D59BA">
            <w:pPr>
              <w:ind w:left="113"/>
              <w:rPr>
                <w:rFonts w:hint="eastAsia"/>
              </w:rPr>
            </w:pPr>
            <w:r>
              <w:rPr>
                <w:rStyle w:val="Fontepargpadro1"/>
                <w:rFonts w:ascii="Calibri" w:hAnsi="Calibri"/>
              </w:rPr>
              <w:t>Natureza da Ocupação:</w:t>
            </w:r>
            <w:r>
              <w:t xml:space="preserve">                      </w:t>
            </w:r>
            <w:r>
              <w:rPr>
                <w:rStyle w:val="Fontepargpadro1"/>
                <w:rFonts w:ascii="Calibri" w:hAnsi="Calibri"/>
                <w:sz w:val="22"/>
                <w:szCs w:val="22"/>
              </w:rPr>
              <w:t>(    ) Urbana</w:t>
            </w:r>
            <w:r>
              <w:t xml:space="preserve">                 </w:t>
            </w:r>
            <w:r>
              <w:rPr>
                <w:rStyle w:val="Fontepargpadro1"/>
                <w:rFonts w:ascii="Calibri" w:hAnsi="Calibri"/>
                <w:sz w:val="22"/>
                <w:szCs w:val="22"/>
              </w:rPr>
              <w:t>(    ) Rural</w:t>
            </w:r>
          </w:p>
        </w:tc>
      </w:tr>
      <w:tr w:rsidR="00B24F41" w:rsidTr="00C12A1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23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24F41" w:rsidRDefault="00B24F41" w:rsidP="001D59BA">
            <w:pPr>
              <w:ind w:lef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Ocupação (CBO):</w:t>
            </w:r>
          </w:p>
        </w:tc>
      </w:tr>
    </w:tbl>
    <w:p w:rsidR="002764DD" w:rsidRDefault="002764DD">
      <w:pPr>
        <w:spacing w:after="120"/>
        <w:rPr>
          <w:rFonts w:ascii="Calibri" w:hAnsi="Calibri"/>
          <w:sz w:val="12"/>
          <w:szCs w:val="12"/>
        </w:rPr>
      </w:pPr>
    </w:p>
    <w:tbl>
      <w:tblPr>
        <w:tblW w:w="102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6"/>
        <w:gridCol w:w="1737"/>
        <w:gridCol w:w="1737"/>
        <w:gridCol w:w="1737"/>
        <w:gridCol w:w="1737"/>
        <w:gridCol w:w="1577"/>
      </w:tblGrid>
      <w:tr w:rsidR="002764DD" w:rsidTr="00C12A16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64DD" w:rsidRDefault="002764DD" w:rsidP="001D59B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Competência</w:t>
            </w:r>
          </w:p>
          <w:p w:rsidR="002764DD" w:rsidRPr="00475347" w:rsidRDefault="002764DD" w:rsidP="001D59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(Mês/Ano)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64DD" w:rsidRDefault="002764DD" w:rsidP="001D59B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Remuneração</w:t>
            </w:r>
          </w:p>
          <w:p w:rsidR="002764DD" w:rsidRDefault="002764DD" w:rsidP="001D59B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75347">
              <w:rPr>
                <w:rFonts w:ascii="Calibri" w:hAnsi="Calibri"/>
                <w:sz w:val="16"/>
                <w:szCs w:val="16"/>
              </w:rPr>
              <w:t>(R$)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64DD" w:rsidRDefault="002764DD" w:rsidP="001D59B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Competência</w:t>
            </w:r>
          </w:p>
          <w:p w:rsidR="002764DD" w:rsidRDefault="002764DD" w:rsidP="001D59B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16"/>
                <w:szCs w:val="16"/>
              </w:rPr>
              <w:t>(Mês/Ano)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64DD" w:rsidRDefault="002764DD" w:rsidP="001D59B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Remuneração</w:t>
            </w:r>
          </w:p>
          <w:p w:rsidR="002764DD" w:rsidRDefault="002764DD" w:rsidP="001D59B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475347">
              <w:rPr>
                <w:rFonts w:ascii="Calibri" w:hAnsi="Calibri"/>
                <w:sz w:val="16"/>
                <w:szCs w:val="16"/>
              </w:rPr>
              <w:t>(R$)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64DD" w:rsidRDefault="002764DD" w:rsidP="001D59B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Competência</w:t>
            </w:r>
          </w:p>
          <w:p w:rsidR="002764DD" w:rsidRDefault="002764DD" w:rsidP="001D59B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16"/>
                <w:szCs w:val="16"/>
              </w:rPr>
              <w:t>(Mês/Ano)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64DD" w:rsidRDefault="002764DD" w:rsidP="001D59B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Remuneração  </w:t>
            </w:r>
          </w:p>
          <w:p w:rsidR="002764DD" w:rsidRDefault="002764DD" w:rsidP="001D59B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75347">
              <w:rPr>
                <w:rFonts w:ascii="Calibri" w:hAnsi="Calibri"/>
                <w:sz w:val="16"/>
                <w:szCs w:val="16"/>
              </w:rPr>
              <w:t>(R$)</w:t>
            </w:r>
          </w:p>
        </w:tc>
      </w:tr>
      <w:tr w:rsidR="002764DD" w:rsidTr="00C12A16">
        <w:tblPrEx>
          <w:tblCellMar>
            <w:top w:w="0" w:type="dxa"/>
            <w:bottom w:w="0" w:type="dxa"/>
          </w:tblCellMar>
        </w:tblPrEx>
        <w:tc>
          <w:tcPr>
            <w:tcW w:w="1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64DD" w:rsidRDefault="002764DD" w:rsidP="001D59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 / ___ / ____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64DD" w:rsidRDefault="002764DD" w:rsidP="001D59BA">
            <w:pPr>
              <w:rPr>
                <w:rFonts w:ascii="Calibri" w:hAnsi="Calibri"/>
              </w:rPr>
            </w:pP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64DD" w:rsidRDefault="002764DD" w:rsidP="001D59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 / ___ / ____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64DD" w:rsidRDefault="002764DD" w:rsidP="001D59BA">
            <w:pPr>
              <w:rPr>
                <w:rFonts w:ascii="Calibri" w:hAnsi="Calibri"/>
              </w:rPr>
            </w:pP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64DD" w:rsidRDefault="002764DD" w:rsidP="001D59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 / ___ / ____</w:t>
            </w:r>
          </w:p>
        </w:tc>
        <w:tc>
          <w:tcPr>
            <w:tcW w:w="1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64DD" w:rsidRDefault="002764DD" w:rsidP="001D59BA">
            <w:pPr>
              <w:rPr>
                <w:rFonts w:ascii="Calibri" w:hAnsi="Calibri"/>
              </w:rPr>
            </w:pPr>
          </w:p>
        </w:tc>
      </w:tr>
      <w:tr w:rsidR="002764DD" w:rsidTr="00C12A16">
        <w:tblPrEx>
          <w:tblCellMar>
            <w:top w:w="0" w:type="dxa"/>
            <w:bottom w:w="0" w:type="dxa"/>
          </w:tblCellMar>
        </w:tblPrEx>
        <w:tc>
          <w:tcPr>
            <w:tcW w:w="1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64DD" w:rsidRDefault="002764DD" w:rsidP="001D59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 / ___ / ____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64DD" w:rsidRDefault="002764DD" w:rsidP="001D59BA">
            <w:pPr>
              <w:rPr>
                <w:rFonts w:ascii="Calibri" w:hAnsi="Calibri"/>
              </w:rPr>
            </w:pP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64DD" w:rsidRDefault="002764DD" w:rsidP="001D59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 / ___ / ____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64DD" w:rsidRDefault="002764DD" w:rsidP="001D59BA">
            <w:pPr>
              <w:rPr>
                <w:rFonts w:ascii="Calibri" w:hAnsi="Calibri"/>
              </w:rPr>
            </w:pP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64DD" w:rsidRDefault="002764DD" w:rsidP="001D59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 / ___ / ____</w:t>
            </w:r>
          </w:p>
        </w:tc>
        <w:tc>
          <w:tcPr>
            <w:tcW w:w="1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64DD" w:rsidRDefault="002764DD" w:rsidP="001D59BA">
            <w:pPr>
              <w:rPr>
                <w:rFonts w:ascii="Calibri" w:hAnsi="Calibri"/>
              </w:rPr>
            </w:pPr>
          </w:p>
        </w:tc>
      </w:tr>
      <w:tr w:rsidR="002764DD" w:rsidTr="00C12A16">
        <w:tblPrEx>
          <w:tblCellMar>
            <w:top w:w="0" w:type="dxa"/>
            <w:bottom w:w="0" w:type="dxa"/>
          </w:tblCellMar>
        </w:tblPrEx>
        <w:tc>
          <w:tcPr>
            <w:tcW w:w="1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64DD" w:rsidRDefault="002764DD" w:rsidP="001D59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 / ___ / ____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64DD" w:rsidRDefault="002764DD" w:rsidP="001D59BA">
            <w:pPr>
              <w:rPr>
                <w:rFonts w:ascii="Calibri" w:hAnsi="Calibri"/>
              </w:rPr>
            </w:pP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64DD" w:rsidRDefault="002764DD" w:rsidP="001D59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 / ___ / ____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64DD" w:rsidRDefault="002764DD" w:rsidP="001D59BA">
            <w:pPr>
              <w:rPr>
                <w:rFonts w:ascii="Calibri" w:hAnsi="Calibri"/>
              </w:rPr>
            </w:pP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64DD" w:rsidRDefault="002764DD" w:rsidP="001D59B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 / ___ / ____</w:t>
            </w:r>
          </w:p>
        </w:tc>
        <w:tc>
          <w:tcPr>
            <w:tcW w:w="1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64DD" w:rsidRDefault="002764DD" w:rsidP="001D59BA">
            <w:pPr>
              <w:rPr>
                <w:rFonts w:ascii="Calibri" w:hAnsi="Calibri"/>
              </w:rPr>
            </w:pPr>
          </w:p>
        </w:tc>
      </w:tr>
    </w:tbl>
    <w:p w:rsidR="002764DD" w:rsidRDefault="002764DD">
      <w:pPr>
        <w:spacing w:after="120"/>
        <w:rPr>
          <w:rFonts w:ascii="Calibri" w:hAnsi="Calibri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6"/>
        <w:gridCol w:w="1498"/>
        <w:gridCol w:w="1993"/>
        <w:gridCol w:w="1562"/>
        <w:gridCol w:w="2030"/>
        <w:gridCol w:w="1412"/>
      </w:tblGrid>
      <w:tr w:rsidR="00B24F41" w:rsidRPr="001D59BA" w:rsidTr="001D59BA">
        <w:tc>
          <w:tcPr>
            <w:tcW w:w="2029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lastRenderedPageBreak/>
              <w:t>___ / ___ / ____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</w:p>
        </w:tc>
        <w:tc>
          <w:tcPr>
            <w:tcW w:w="1953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</w:p>
        </w:tc>
        <w:tc>
          <w:tcPr>
            <w:tcW w:w="1997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429" w:type="dxa"/>
            <w:shd w:val="clear" w:color="auto" w:fill="auto"/>
          </w:tcPr>
          <w:p w:rsidR="00B24F41" w:rsidRPr="001D59BA" w:rsidRDefault="00B24F41" w:rsidP="001D59BA">
            <w:pPr>
              <w:spacing w:before="120"/>
              <w:rPr>
                <w:rFonts w:ascii="Calibri" w:hAnsi="Calibri"/>
              </w:rPr>
            </w:pPr>
          </w:p>
        </w:tc>
      </w:tr>
      <w:tr w:rsidR="00B24F41" w:rsidRPr="001D59BA" w:rsidTr="001D59BA">
        <w:tc>
          <w:tcPr>
            <w:tcW w:w="2029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</w:p>
        </w:tc>
        <w:tc>
          <w:tcPr>
            <w:tcW w:w="1953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</w:p>
        </w:tc>
        <w:tc>
          <w:tcPr>
            <w:tcW w:w="1997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429" w:type="dxa"/>
            <w:shd w:val="clear" w:color="auto" w:fill="auto"/>
          </w:tcPr>
          <w:p w:rsidR="00B24F41" w:rsidRPr="001D59BA" w:rsidRDefault="00B24F41" w:rsidP="001D59BA">
            <w:pPr>
              <w:spacing w:before="120"/>
              <w:rPr>
                <w:rFonts w:ascii="Calibri" w:hAnsi="Calibri"/>
              </w:rPr>
            </w:pPr>
          </w:p>
        </w:tc>
      </w:tr>
      <w:tr w:rsidR="00B24F41" w:rsidRPr="001D59BA" w:rsidTr="001D59BA">
        <w:tc>
          <w:tcPr>
            <w:tcW w:w="2029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</w:p>
        </w:tc>
        <w:tc>
          <w:tcPr>
            <w:tcW w:w="1953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</w:p>
        </w:tc>
        <w:tc>
          <w:tcPr>
            <w:tcW w:w="1997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429" w:type="dxa"/>
            <w:shd w:val="clear" w:color="auto" w:fill="auto"/>
          </w:tcPr>
          <w:p w:rsidR="00B24F41" w:rsidRPr="001D59BA" w:rsidRDefault="00B24F41" w:rsidP="001D59BA">
            <w:pPr>
              <w:spacing w:before="120"/>
              <w:rPr>
                <w:rFonts w:ascii="Calibri" w:hAnsi="Calibri"/>
              </w:rPr>
            </w:pPr>
          </w:p>
        </w:tc>
      </w:tr>
      <w:tr w:rsidR="00B24F41" w:rsidRPr="001D59BA" w:rsidTr="001D59BA">
        <w:tc>
          <w:tcPr>
            <w:tcW w:w="2029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</w:p>
        </w:tc>
        <w:tc>
          <w:tcPr>
            <w:tcW w:w="1953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</w:p>
        </w:tc>
        <w:tc>
          <w:tcPr>
            <w:tcW w:w="1997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429" w:type="dxa"/>
            <w:shd w:val="clear" w:color="auto" w:fill="auto"/>
          </w:tcPr>
          <w:p w:rsidR="00B24F41" w:rsidRPr="001D59BA" w:rsidRDefault="00B24F41" w:rsidP="001D59BA">
            <w:pPr>
              <w:spacing w:before="120"/>
              <w:rPr>
                <w:rFonts w:ascii="Calibri" w:hAnsi="Calibri"/>
              </w:rPr>
            </w:pPr>
          </w:p>
        </w:tc>
      </w:tr>
      <w:tr w:rsidR="00B24F41" w:rsidRPr="001D59BA" w:rsidTr="001D59BA">
        <w:tc>
          <w:tcPr>
            <w:tcW w:w="2029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</w:p>
        </w:tc>
        <w:tc>
          <w:tcPr>
            <w:tcW w:w="1953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</w:p>
        </w:tc>
        <w:tc>
          <w:tcPr>
            <w:tcW w:w="1997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429" w:type="dxa"/>
            <w:shd w:val="clear" w:color="auto" w:fill="auto"/>
          </w:tcPr>
          <w:p w:rsidR="00B24F41" w:rsidRPr="001D59BA" w:rsidRDefault="00B24F41" w:rsidP="001D59BA">
            <w:pPr>
              <w:spacing w:before="120"/>
              <w:rPr>
                <w:rFonts w:ascii="Calibri" w:hAnsi="Calibri"/>
              </w:rPr>
            </w:pPr>
          </w:p>
        </w:tc>
      </w:tr>
      <w:tr w:rsidR="00B24F41" w:rsidRPr="001D59BA" w:rsidTr="001D59BA">
        <w:tc>
          <w:tcPr>
            <w:tcW w:w="2029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</w:p>
        </w:tc>
        <w:tc>
          <w:tcPr>
            <w:tcW w:w="1953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</w:p>
        </w:tc>
        <w:tc>
          <w:tcPr>
            <w:tcW w:w="1997" w:type="dxa"/>
            <w:shd w:val="clear" w:color="auto" w:fill="auto"/>
            <w:vAlign w:val="bottom"/>
          </w:tcPr>
          <w:p w:rsidR="00B24F41" w:rsidRPr="001D59BA" w:rsidRDefault="00B24F4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429" w:type="dxa"/>
            <w:shd w:val="clear" w:color="auto" w:fill="auto"/>
          </w:tcPr>
          <w:p w:rsidR="00B24F41" w:rsidRPr="001D59BA" w:rsidRDefault="00B24F41" w:rsidP="001D59BA">
            <w:pPr>
              <w:spacing w:before="120"/>
              <w:rPr>
                <w:rFonts w:ascii="Calibri" w:hAnsi="Calibri"/>
              </w:rPr>
            </w:pPr>
          </w:p>
        </w:tc>
      </w:tr>
      <w:tr w:rsidR="00C03B71" w:rsidRPr="001D59BA" w:rsidTr="001D59BA">
        <w:tc>
          <w:tcPr>
            <w:tcW w:w="2029" w:type="dxa"/>
            <w:shd w:val="clear" w:color="auto" w:fill="auto"/>
            <w:vAlign w:val="bottom"/>
          </w:tcPr>
          <w:p w:rsidR="00C03B71" w:rsidRPr="001D59BA" w:rsidRDefault="00C03B7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03B71" w:rsidRPr="001D59BA" w:rsidRDefault="00C03B71" w:rsidP="001D59BA">
            <w:pPr>
              <w:spacing w:before="120"/>
              <w:jc w:val="center"/>
              <w:rPr>
                <w:rFonts w:ascii="Calibri" w:hAnsi="Calibri"/>
              </w:rPr>
            </w:pPr>
          </w:p>
        </w:tc>
        <w:tc>
          <w:tcPr>
            <w:tcW w:w="1953" w:type="dxa"/>
            <w:shd w:val="clear" w:color="auto" w:fill="auto"/>
            <w:vAlign w:val="bottom"/>
          </w:tcPr>
          <w:p w:rsidR="00C03B71" w:rsidRPr="001D59BA" w:rsidRDefault="00C03B7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C03B71" w:rsidRPr="001D59BA" w:rsidRDefault="00C03B71" w:rsidP="001D59BA">
            <w:pPr>
              <w:spacing w:before="120"/>
              <w:jc w:val="center"/>
              <w:rPr>
                <w:rFonts w:ascii="Calibri" w:hAnsi="Calibri"/>
              </w:rPr>
            </w:pPr>
          </w:p>
        </w:tc>
        <w:tc>
          <w:tcPr>
            <w:tcW w:w="1997" w:type="dxa"/>
            <w:shd w:val="clear" w:color="auto" w:fill="auto"/>
            <w:vAlign w:val="bottom"/>
          </w:tcPr>
          <w:p w:rsidR="00C03B71" w:rsidRPr="001D59BA" w:rsidRDefault="00C03B7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429" w:type="dxa"/>
            <w:shd w:val="clear" w:color="auto" w:fill="auto"/>
          </w:tcPr>
          <w:p w:rsidR="00C03B71" w:rsidRPr="001D59BA" w:rsidRDefault="00C03B71" w:rsidP="001D59BA">
            <w:pPr>
              <w:spacing w:before="120"/>
              <w:rPr>
                <w:rFonts w:ascii="Calibri" w:hAnsi="Calibri"/>
              </w:rPr>
            </w:pPr>
          </w:p>
        </w:tc>
      </w:tr>
      <w:tr w:rsidR="00C03B71" w:rsidRPr="001D59BA" w:rsidTr="001D59BA">
        <w:tc>
          <w:tcPr>
            <w:tcW w:w="2029" w:type="dxa"/>
            <w:shd w:val="clear" w:color="auto" w:fill="auto"/>
            <w:vAlign w:val="bottom"/>
          </w:tcPr>
          <w:p w:rsidR="00C03B71" w:rsidRPr="001D59BA" w:rsidRDefault="00C03B7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03B71" w:rsidRPr="001D59BA" w:rsidRDefault="00C03B71" w:rsidP="001D59BA">
            <w:pPr>
              <w:spacing w:before="120"/>
              <w:jc w:val="center"/>
              <w:rPr>
                <w:rFonts w:ascii="Calibri" w:hAnsi="Calibri"/>
              </w:rPr>
            </w:pPr>
          </w:p>
        </w:tc>
        <w:tc>
          <w:tcPr>
            <w:tcW w:w="1953" w:type="dxa"/>
            <w:shd w:val="clear" w:color="auto" w:fill="auto"/>
            <w:vAlign w:val="bottom"/>
          </w:tcPr>
          <w:p w:rsidR="00C03B71" w:rsidRPr="001D59BA" w:rsidRDefault="00C03B7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C03B71" w:rsidRPr="001D59BA" w:rsidRDefault="00C03B71" w:rsidP="001D59BA">
            <w:pPr>
              <w:spacing w:before="120"/>
              <w:jc w:val="center"/>
              <w:rPr>
                <w:rFonts w:ascii="Calibri" w:hAnsi="Calibri"/>
              </w:rPr>
            </w:pPr>
          </w:p>
        </w:tc>
        <w:tc>
          <w:tcPr>
            <w:tcW w:w="1997" w:type="dxa"/>
            <w:shd w:val="clear" w:color="auto" w:fill="auto"/>
            <w:vAlign w:val="bottom"/>
          </w:tcPr>
          <w:p w:rsidR="00C03B71" w:rsidRPr="001D59BA" w:rsidRDefault="00C03B7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429" w:type="dxa"/>
            <w:shd w:val="clear" w:color="auto" w:fill="auto"/>
          </w:tcPr>
          <w:p w:rsidR="00C03B71" w:rsidRPr="001D59BA" w:rsidRDefault="00C03B71" w:rsidP="001D59BA">
            <w:pPr>
              <w:spacing w:before="120"/>
              <w:rPr>
                <w:rFonts w:ascii="Calibri" w:hAnsi="Calibri"/>
              </w:rPr>
            </w:pPr>
          </w:p>
        </w:tc>
      </w:tr>
      <w:tr w:rsidR="00C03B71" w:rsidRPr="001D59BA" w:rsidTr="001D59BA">
        <w:tc>
          <w:tcPr>
            <w:tcW w:w="2029" w:type="dxa"/>
            <w:shd w:val="clear" w:color="auto" w:fill="auto"/>
            <w:vAlign w:val="bottom"/>
          </w:tcPr>
          <w:p w:rsidR="00C03B71" w:rsidRPr="001D59BA" w:rsidRDefault="00C03B7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03B71" w:rsidRPr="001D59BA" w:rsidRDefault="00C03B71" w:rsidP="001D59BA">
            <w:pPr>
              <w:spacing w:before="120"/>
              <w:jc w:val="center"/>
              <w:rPr>
                <w:rFonts w:ascii="Calibri" w:hAnsi="Calibri"/>
              </w:rPr>
            </w:pPr>
          </w:p>
        </w:tc>
        <w:tc>
          <w:tcPr>
            <w:tcW w:w="1953" w:type="dxa"/>
            <w:shd w:val="clear" w:color="auto" w:fill="auto"/>
            <w:vAlign w:val="bottom"/>
          </w:tcPr>
          <w:p w:rsidR="00C03B71" w:rsidRPr="001D59BA" w:rsidRDefault="00C03B7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C03B71" w:rsidRPr="001D59BA" w:rsidRDefault="00C03B71" w:rsidP="001D59BA">
            <w:pPr>
              <w:spacing w:before="120"/>
              <w:jc w:val="center"/>
              <w:rPr>
                <w:rFonts w:ascii="Calibri" w:hAnsi="Calibri"/>
              </w:rPr>
            </w:pPr>
          </w:p>
        </w:tc>
        <w:tc>
          <w:tcPr>
            <w:tcW w:w="1997" w:type="dxa"/>
            <w:shd w:val="clear" w:color="auto" w:fill="auto"/>
            <w:vAlign w:val="bottom"/>
          </w:tcPr>
          <w:p w:rsidR="00C03B71" w:rsidRPr="001D59BA" w:rsidRDefault="00C03B71" w:rsidP="001D59BA">
            <w:pPr>
              <w:spacing w:before="120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1429" w:type="dxa"/>
            <w:shd w:val="clear" w:color="auto" w:fill="auto"/>
          </w:tcPr>
          <w:p w:rsidR="00C03B71" w:rsidRPr="001D59BA" w:rsidRDefault="00C03B71" w:rsidP="001D59BA">
            <w:pPr>
              <w:spacing w:before="120"/>
              <w:rPr>
                <w:rFonts w:ascii="Calibri" w:hAnsi="Calibri"/>
              </w:rPr>
            </w:pPr>
          </w:p>
        </w:tc>
      </w:tr>
      <w:tr w:rsidR="00C03B71" w:rsidRPr="001D59BA" w:rsidTr="001D59BA">
        <w:tc>
          <w:tcPr>
            <w:tcW w:w="10551" w:type="dxa"/>
            <w:gridSpan w:val="6"/>
            <w:shd w:val="clear" w:color="auto" w:fill="auto"/>
            <w:vAlign w:val="bottom"/>
          </w:tcPr>
          <w:p w:rsidR="00C03B71" w:rsidRPr="001D59BA" w:rsidRDefault="00C03B71" w:rsidP="001D59BA">
            <w:pPr>
              <w:spacing w:before="120"/>
              <w:rPr>
                <w:rStyle w:val="Fontepargpadro1"/>
                <w:rFonts w:ascii="Calibri" w:hAnsi="Calibri" w:cs="Calibri"/>
              </w:rPr>
            </w:pPr>
            <w:r w:rsidRPr="001D59BA">
              <w:rPr>
                <w:rStyle w:val="Fontepargpadro1"/>
                <w:rFonts w:ascii="Calibri" w:hAnsi="Calibri" w:cs="Calibri"/>
              </w:rPr>
              <w:t>Observaçã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C03B71" w:rsidRPr="001D59BA" w:rsidRDefault="00C03B71" w:rsidP="001D59BA">
            <w:pPr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</w:tr>
    </w:tbl>
    <w:p w:rsidR="00B24F41" w:rsidRDefault="00B24F41">
      <w:pPr>
        <w:spacing w:after="120"/>
        <w:rPr>
          <w:rFonts w:ascii="Calibri" w:hAnsi="Calibri"/>
          <w:sz w:val="12"/>
          <w:szCs w:val="12"/>
        </w:rPr>
      </w:pPr>
    </w:p>
    <w:p w:rsidR="002C5459" w:rsidRDefault="002C5459">
      <w:pPr>
        <w:rPr>
          <w:rFonts w:hint="eastAsia"/>
          <w:sz w:val="12"/>
          <w:szCs w:val="12"/>
        </w:rPr>
      </w:pPr>
    </w:p>
    <w:tbl>
      <w:tblPr>
        <w:tblW w:w="10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5"/>
        <w:gridCol w:w="3438"/>
        <w:gridCol w:w="3438"/>
      </w:tblGrid>
      <w:tr w:rsidR="00C12A16" w:rsidTr="001D59BA">
        <w:trPr>
          <w:trHeight w:val="293"/>
        </w:trPr>
        <w:tc>
          <w:tcPr>
            <w:tcW w:w="10211" w:type="dxa"/>
            <w:gridSpan w:val="3"/>
            <w:shd w:val="clear" w:color="auto" w:fill="F2F2F2"/>
            <w:vAlign w:val="center"/>
          </w:tcPr>
          <w:p w:rsidR="00C12A16" w:rsidRDefault="00C12A16" w:rsidP="001D59BA">
            <w:pPr>
              <w:spacing w:before="120" w:after="120"/>
              <w:jc w:val="center"/>
              <w:rPr>
                <w:rFonts w:hint="eastAsia"/>
              </w:rPr>
            </w:pPr>
            <w:r w:rsidRPr="001D59BA"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2</w:t>
            </w:r>
            <w:r w:rsidRPr="001D59BA">
              <w:rPr>
                <w:rStyle w:val="eop"/>
                <w:rFonts w:ascii="Calibri" w:hAnsi="Calibri" w:cs="Calibri"/>
                <w:b/>
                <w:bCs/>
                <w:color w:val="000000"/>
              </w:rPr>
              <w:t>.2.2. ALTERAR VÍNCULO</w:t>
            </w:r>
          </w:p>
        </w:tc>
      </w:tr>
      <w:tr w:rsidR="00C12A16" w:rsidTr="001D59BA">
        <w:trPr>
          <w:trHeight w:val="293"/>
        </w:trPr>
        <w:tc>
          <w:tcPr>
            <w:tcW w:w="10211" w:type="dxa"/>
            <w:gridSpan w:val="3"/>
            <w:shd w:val="clear" w:color="auto" w:fill="auto"/>
            <w:vAlign w:val="center"/>
          </w:tcPr>
          <w:p w:rsidR="00C12A16" w:rsidRPr="001D59BA" w:rsidRDefault="00C12A16" w:rsidP="001D59BA">
            <w:pPr>
              <w:spacing w:before="120" w:after="120"/>
              <w:ind w:left="113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Nome ou Razão Social do Empregador:</w:t>
            </w:r>
          </w:p>
        </w:tc>
      </w:tr>
      <w:tr w:rsidR="00C12A16" w:rsidTr="001D59BA">
        <w:trPr>
          <w:trHeight w:val="293"/>
        </w:trPr>
        <w:tc>
          <w:tcPr>
            <w:tcW w:w="10211" w:type="dxa"/>
            <w:gridSpan w:val="3"/>
            <w:shd w:val="clear" w:color="auto" w:fill="auto"/>
            <w:vAlign w:val="center"/>
          </w:tcPr>
          <w:p w:rsidR="00C12A16" w:rsidRPr="001D59BA" w:rsidRDefault="00E05B5C" w:rsidP="001D59BA">
            <w:pPr>
              <w:spacing w:before="120" w:after="120"/>
              <w:ind w:lef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Nº </w:t>
            </w:r>
            <w:r w:rsidR="00C12A16" w:rsidRPr="001D59BA">
              <w:rPr>
                <w:rFonts w:ascii="Calibri" w:hAnsi="Calibri"/>
              </w:rPr>
              <w:t>CNPJ/CEI/CPF do Empregador:</w:t>
            </w:r>
          </w:p>
        </w:tc>
      </w:tr>
      <w:tr w:rsidR="00C12A16" w:rsidTr="001D59BA">
        <w:trPr>
          <w:trHeight w:val="293"/>
        </w:trPr>
        <w:tc>
          <w:tcPr>
            <w:tcW w:w="3335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Dados</w:t>
            </w:r>
          </w:p>
        </w:tc>
        <w:tc>
          <w:tcPr>
            <w:tcW w:w="3438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jc w:val="center"/>
              <w:rPr>
                <w:rFonts w:ascii="Calibri" w:hAnsi="Calibri"/>
                <w:b/>
                <w:bCs/>
              </w:rPr>
            </w:pPr>
            <w:r w:rsidRPr="001D59BA">
              <w:rPr>
                <w:rFonts w:ascii="Calibri" w:hAnsi="Calibri"/>
                <w:b/>
                <w:bCs/>
              </w:rPr>
              <w:t>De</w:t>
            </w:r>
          </w:p>
        </w:tc>
        <w:tc>
          <w:tcPr>
            <w:tcW w:w="3438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jc w:val="center"/>
              <w:rPr>
                <w:rFonts w:ascii="Calibri" w:hAnsi="Calibri"/>
                <w:b/>
                <w:bCs/>
              </w:rPr>
            </w:pPr>
            <w:r w:rsidRPr="001D59BA">
              <w:rPr>
                <w:rFonts w:ascii="Calibri" w:hAnsi="Calibri"/>
                <w:b/>
                <w:bCs/>
              </w:rPr>
              <w:t>Para</w:t>
            </w:r>
          </w:p>
        </w:tc>
      </w:tr>
      <w:tr w:rsidR="00C12A16" w:rsidTr="001D59BA">
        <w:trPr>
          <w:trHeight w:val="293"/>
        </w:trPr>
        <w:tc>
          <w:tcPr>
            <w:tcW w:w="3335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ind w:left="113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Data de Admissão:</w:t>
            </w:r>
          </w:p>
        </w:tc>
        <w:tc>
          <w:tcPr>
            <w:tcW w:w="3438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3438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</w:tr>
      <w:tr w:rsidR="00C12A16" w:rsidTr="001D59BA">
        <w:trPr>
          <w:trHeight w:val="293"/>
        </w:trPr>
        <w:tc>
          <w:tcPr>
            <w:tcW w:w="3335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ind w:left="113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Data de Rescisão:</w:t>
            </w:r>
          </w:p>
        </w:tc>
        <w:tc>
          <w:tcPr>
            <w:tcW w:w="3438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  <w:tc>
          <w:tcPr>
            <w:tcW w:w="3438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jc w:val="center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___ / ___ / ____</w:t>
            </w:r>
          </w:p>
        </w:tc>
      </w:tr>
      <w:tr w:rsidR="00C12A16" w:rsidTr="001D59BA">
        <w:trPr>
          <w:trHeight w:val="293"/>
        </w:trPr>
        <w:tc>
          <w:tcPr>
            <w:tcW w:w="3335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ind w:left="113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Motivo da Rescisão:</w:t>
            </w:r>
          </w:p>
        </w:tc>
        <w:tc>
          <w:tcPr>
            <w:tcW w:w="3438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jc w:val="center"/>
              <w:rPr>
                <w:rFonts w:ascii="Calibri" w:hAnsi="Calibri"/>
              </w:rPr>
            </w:pPr>
          </w:p>
        </w:tc>
        <w:tc>
          <w:tcPr>
            <w:tcW w:w="3438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jc w:val="center"/>
              <w:rPr>
                <w:rFonts w:ascii="Calibri" w:hAnsi="Calibri"/>
              </w:rPr>
            </w:pPr>
          </w:p>
        </w:tc>
      </w:tr>
      <w:tr w:rsidR="00C12A16" w:rsidTr="001D59BA">
        <w:trPr>
          <w:trHeight w:val="293"/>
        </w:trPr>
        <w:tc>
          <w:tcPr>
            <w:tcW w:w="3335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ind w:left="113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Tipo de Contrato:</w:t>
            </w:r>
          </w:p>
        </w:tc>
        <w:tc>
          <w:tcPr>
            <w:tcW w:w="3438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jc w:val="center"/>
              <w:rPr>
                <w:rFonts w:ascii="Calibri" w:hAnsi="Calibri"/>
              </w:rPr>
            </w:pPr>
          </w:p>
        </w:tc>
        <w:tc>
          <w:tcPr>
            <w:tcW w:w="3438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jc w:val="center"/>
              <w:rPr>
                <w:rFonts w:ascii="Calibri" w:hAnsi="Calibri"/>
              </w:rPr>
            </w:pPr>
          </w:p>
        </w:tc>
      </w:tr>
      <w:tr w:rsidR="00C12A16" w:rsidTr="001D59BA">
        <w:trPr>
          <w:trHeight w:val="293"/>
        </w:trPr>
        <w:tc>
          <w:tcPr>
            <w:tcW w:w="3335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ind w:left="113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Regime Jurídico (Trabalho):</w:t>
            </w:r>
          </w:p>
        </w:tc>
        <w:tc>
          <w:tcPr>
            <w:tcW w:w="3438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jc w:val="center"/>
              <w:rPr>
                <w:rFonts w:ascii="Calibri" w:hAnsi="Calibri"/>
              </w:rPr>
            </w:pPr>
          </w:p>
        </w:tc>
        <w:tc>
          <w:tcPr>
            <w:tcW w:w="3438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ind w:right="113"/>
              <w:jc w:val="center"/>
              <w:rPr>
                <w:rFonts w:ascii="Calibri" w:hAnsi="Calibri"/>
              </w:rPr>
            </w:pPr>
          </w:p>
        </w:tc>
      </w:tr>
      <w:tr w:rsidR="00C12A16" w:rsidTr="001D59BA">
        <w:trPr>
          <w:trHeight w:val="293"/>
        </w:trPr>
        <w:tc>
          <w:tcPr>
            <w:tcW w:w="3335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ind w:left="113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Regime Previdenciário:</w:t>
            </w:r>
          </w:p>
        </w:tc>
        <w:tc>
          <w:tcPr>
            <w:tcW w:w="3438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jc w:val="center"/>
              <w:rPr>
                <w:rFonts w:ascii="Calibri" w:hAnsi="Calibri"/>
              </w:rPr>
            </w:pPr>
          </w:p>
        </w:tc>
        <w:tc>
          <w:tcPr>
            <w:tcW w:w="3438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jc w:val="center"/>
              <w:rPr>
                <w:rFonts w:ascii="Calibri" w:hAnsi="Calibri"/>
              </w:rPr>
            </w:pPr>
          </w:p>
        </w:tc>
      </w:tr>
      <w:tr w:rsidR="00C12A16" w:rsidTr="001D59BA">
        <w:trPr>
          <w:trHeight w:val="293"/>
        </w:trPr>
        <w:tc>
          <w:tcPr>
            <w:tcW w:w="3335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ind w:left="113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Natureza do Vínculo:</w:t>
            </w:r>
          </w:p>
        </w:tc>
        <w:tc>
          <w:tcPr>
            <w:tcW w:w="3438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jc w:val="center"/>
              <w:rPr>
                <w:rFonts w:ascii="Calibri" w:hAnsi="Calibri"/>
              </w:rPr>
            </w:pPr>
          </w:p>
        </w:tc>
        <w:tc>
          <w:tcPr>
            <w:tcW w:w="3438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jc w:val="center"/>
              <w:rPr>
                <w:rFonts w:ascii="Calibri" w:hAnsi="Calibri"/>
              </w:rPr>
            </w:pPr>
          </w:p>
        </w:tc>
      </w:tr>
      <w:tr w:rsidR="00C12A16" w:rsidTr="001D59BA">
        <w:trPr>
          <w:trHeight w:val="293"/>
        </w:trPr>
        <w:tc>
          <w:tcPr>
            <w:tcW w:w="3335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ind w:left="113"/>
              <w:rPr>
                <w:rFonts w:ascii="Calibri" w:hAnsi="Calibri"/>
              </w:rPr>
            </w:pPr>
            <w:r w:rsidRPr="001D59BA">
              <w:rPr>
                <w:rFonts w:ascii="Calibri" w:hAnsi="Calibri"/>
              </w:rPr>
              <w:t>Ocupação (CBO):</w:t>
            </w:r>
          </w:p>
        </w:tc>
        <w:tc>
          <w:tcPr>
            <w:tcW w:w="3438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jc w:val="center"/>
              <w:rPr>
                <w:rFonts w:ascii="Calibri" w:hAnsi="Calibri"/>
              </w:rPr>
            </w:pPr>
          </w:p>
        </w:tc>
        <w:tc>
          <w:tcPr>
            <w:tcW w:w="3438" w:type="dxa"/>
            <w:shd w:val="clear" w:color="auto" w:fill="auto"/>
          </w:tcPr>
          <w:p w:rsidR="00C12A16" w:rsidRPr="001D59BA" w:rsidRDefault="00C12A16" w:rsidP="001D59BA">
            <w:pPr>
              <w:pStyle w:val="TableContents"/>
              <w:jc w:val="center"/>
              <w:rPr>
                <w:rFonts w:ascii="Calibri" w:hAnsi="Calibri"/>
              </w:rPr>
            </w:pPr>
          </w:p>
        </w:tc>
      </w:tr>
      <w:tr w:rsidR="00C12A16" w:rsidRPr="001D59BA" w:rsidTr="001D59BA">
        <w:tc>
          <w:tcPr>
            <w:tcW w:w="10211" w:type="dxa"/>
            <w:gridSpan w:val="3"/>
            <w:shd w:val="clear" w:color="auto" w:fill="auto"/>
          </w:tcPr>
          <w:p w:rsidR="00C12A16" w:rsidRPr="001D59BA" w:rsidRDefault="00C12A16" w:rsidP="001D59BA">
            <w:pPr>
              <w:spacing w:before="120"/>
              <w:ind w:left="57" w:right="57"/>
              <w:rPr>
                <w:rStyle w:val="Fontepargpadro1"/>
                <w:rFonts w:ascii="Calibri" w:hAnsi="Calibri" w:cs="Calibri"/>
              </w:rPr>
            </w:pPr>
            <w:r w:rsidRPr="001D59BA">
              <w:rPr>
                <w:rStyle w:val="Fontepargpadro1"/>
                <w:rFonts w:ascii="Calibri" w:hAnsi="Calibri" w:cs="Calibri"/>
              </w:rPr>
              <w:t>Observaçã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C12A16" w:rsidRPr="001D59BA" w:rsidRDefault="00C12A16" w:rsidP="001D59BA">
            <w:pPr>
              <w:ind w:left="57" w:right="57"/>
              <w:rPr>
                <w:rFonts w:ascii="Calibri" w:hAnsi="Calibri" w:cs="Calibri" w:hint="eastAsia"/>
                <w:sz w:val="12"/>
                <w:szCs w:val="12"/>
              </w:rPr>
            </w:pPr>
          </w:p>
        </w:tc>
      </w:tr>
    </w:tbl>
    <w:p w:rsidR="00E05B5C" w:rsidRDefault="00E05B5C" w:rsidP="00ED4D6D">
      <w:pPr>
        <w:spacing w:before="120"/>
        <w:rPr>
          <w:rFonts w:ascii="Calibri" w:hAnsi="Calibri" w:cs="Calibri"/>
          <w:color w:val="C9211E"/>
          <w:sz w:val="12"/>
          <w:szCs w:val="12"/>
        </w:rPr>
      </w:pPr>
    </w:p>
    <w:tbl>
      <w:tblPr>
        <w:tblW w:w="10348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170"/>
        <w:gridCol w:w="1531"/>
        <w:gridCol w:w="1445"/>
        <w:gridCol w:w="681"/>
        <w:gridCol w:w="1559"/>
        <w:gridCol w:w="1276"/>
        <w:gridCol w:w="1134"/>
      </w:tblGrid>
      <w:tr w:rsidR="00A24CAB" w:rsidTr="008A19A7">
        <w:tblPrEx>
          <w:tblCellMar>
            <w:top w:w="0" w:type="dxa"/>
            <w:bottom w:w="0" w:type="dxa"/>
          </w:tblCellMar>
        </w:tblPrEx>
        <w:tc>
          <w:tcPr>
            <w:tcW w:w="10348" w:type="dxa"/>
            <w:gridSpan w:val="8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24CAB" w:rsidRDefault="00A24CAB" w:rsidP="00A24CAB">
            <w:pPr>
              <w:spacing w:before="120" w:after="120"/>
              <w:jc w:val="center"/>
              <w:rPr>
                <w:rFonts w:hint="eastAsia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2</w:t>
            </w:r>
            <w:r>
              <w:rPr>
                <w:rStyle w:val="eop"/>
                <w:rFonts w:ascii="Calibri" w:hAnsi="Calibri" w:cs="Calibri"/>
                <w:b/>
                <w:bCs/>
                <w:color w:val="000000"/>
              </w:rPr>
              <w:t>.2.3. ALTERAR REMUNERAÇÃO DO VÍNCULO</w:t>
            </w:r>
          </w:p>
          <w:p w:rsidR="00A24CAB" w:rsidRDefault="00A24CAB" w:rsidP="00A24CAB">
            <w:pPr>
              <w:jc w:val="center"/>
              <w:rPr>
                <w:rFonts w:hint="eastAsia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ATENÇÃO:</w:t>
            </w:r>
            <w:r>
              <w:rPr>
                <w:rFonts w:ascii="Calibri" w:hAnsi="Calibri"/>
                <w:sz w:val="20"/>
                <w:szCs w:val="20"/>
              </w:rPr>
              <w:t xml:space="preserve">  Empregado preencher o CNPJ/CEI/CAEPF/CNO do estabelecimento</w:t>
            </w:r>
          </w:p>
          <w:p w:rsidR="00A24CAB" w:rsidRDefault="00A24CAB" w:rsidP="00A24CAB">
            <w:pPr>
              <w:pStyle w:val="TableContents"/>
              <w:ind w:left="283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Empregado Doméstico preencher o CPF do empregador</w:t>
            </w:r>
          </w:p>
          <w:p w:rsidR="00A24CAB" w:rsidRPr="00A24CAB" w:rsidRDefault="00A24CAB" w:rsidP="00A24CAB">
            <w:pPr>
              <w:pStyle w:val="TableContents"/>
              <w:ind w:left="283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A24CAB" w:rsidTr="008A19A7">
        <w:tblPrEx>
          <w:tblCellMar>
            <w:top w:w="0" w:type="dxa"/>
            <w:bottom w:w="0" w:type="dxa"/>
          </w:tblCellMar>
        </w:tblPrEx>
        <w:trPr>
          <w:trHeight w:val="1093"/>
        </w:trPr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24CAB" w:rsidRDefault="00A24CAB" w:rsidP="00A24CAB">
            <w:pPr>
              <w:pStyle w:val="TableContents"/>
              <w:ind w:left="17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Tipo de Remuneração: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24CAB" w:rsidRDefault="00A24CAB" w:rsidP="00C12A16">
            <w:pPr>
              <w:pStyle w:val="TableContents"/>
              <w:ind w:left="113"/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  ) Normal</w:t>
            </w:r>
          </w:p>
          <w:p w:rsidR="00A24CAB" w:rsidRDefault="00E05B5C" w:rsidP="00C12A16">
            <w:pPr>
              <w:pStyle w:val="TableContents"/>
              <w:ind w:left="113"/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  ) Trabalhador</w:t>
            </w:r>
            <w:r w:rsidR="00A24CAB">
              <w:rPr>
                <w:rFonts w:ascii="Calibri" w:hAnsi="Calibri"/>
                <w:sz w:val="22"/>
                <w:szCs w:val="22"/>
              </w:rPr>
              <w:t xml:space="preserve"> Cedido</w:t>
            </w:r>
          </w:p>
          <w:p w:rsidR="00A24CAB" w:rsidRDefault="00A24CAB" w:rsidP="00C12A16">
            <w:pPr>
              <w:pStyle w:val="TableContents"/>
              <w:ind w:left="11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     ) Dirigente Sindical</w:t>
            </w:r>
          </w:p>
        </w:tc>
        <w:tc>
          <w:tcPr>
            <w:tcW w:w="4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F3F6F" w:rsidRDefault="007F3F6F" w:rsidP="00A24CAB">
            <w:pPr>
              <w:pStyle w:val="TableContents"/>
              <w:ind w:left="227"/>
              <w:rPr>
                <w:rFonts w:ascii="Calibri" w:hAnsi="Calibri"/>
                <w:sz w:val="22"/>
                <w:szCs w:val="22"/>
              </w:rPr>
            </w:pPr>
          </w:p>
          <w:p w:rsidR="007F3F6F" w:rsidRDefault="007F3F6F" w:rsidP="00A24CAB">
            <w:pPr>
              <w:pStyle w:val="TableContents"/>
              <w:ind w:left="227"/>
              <w:rPr>
                <w:rFonts w:ascii="Calibri" w:hAnsi="Calibri"/>
                <w:sz w:val="22"/>
                <w:szCs w:val="22"/>
              </w:rPr>
            </w:pPr>
          </w:p>
          <w:p w:rsidR="00A24CAB" w:rsidRDefault="00A24CAB" w:rsidP="00A24CAB">
            <w:pPr>
              <w:pStyle w:val="TableContents"/>
              <w:ind w:left="227"/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  ) Acordo, Convenção ou Dissídio Coletivo</w:t>
            </w:r>
          </w:p>
          <w:p w:rsidR="007F3F6F" w:rsidRDefault="00A24CAB" w:rsidP="00E05B5C">
            <w:pPr>
              <w:pStyle w:val="TableContents"/>
              <w:ind w:left="227"/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  ) Reclamatória Trabalhista</w:t>
            </w:r>
          </w:p>
          <w:p w:rsidR="007F3F6F" w:rsidRDefault="007F3F6F" w:rsidP="00E05B5C">
            <w:pPr>
              <w:pStyle w:val="TableContents"/>
              <w:ind w:left="227"/>
              <w:rPr>
                <w:rFonts w:ascii="Calibri" w:hAnsi="Calibri"/>
                <w:sz w:val="22"/>
                <w:szCs w:val="22"/>
              </w:rPr>
            </w:pPr>
          </w:p>
          <w:p w:rsidR="007F3F6F" w:rsidRDefault="007F3F6F" w:rsidP="00E05B5C">
            <w:pPr>
              <w:pStyle w:val="TableContents"/>
              <w:ind w:left="227"/>
              <w:rPr>
                <w:rFonts w:ascii="Calibri" w:hAnsi="Calibri"/>
                <w:sz w:val="22"/>
                <w:szCs w:val="22"/>
              </w:rPr>
            </w:pPr>
          </w:p>
        </w:tc>
      </w:tr>
      <w:tr w:rsidR="007F3F6F" w:rsidTr="008A1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Pr="00475347" w:rsidRDefault="007F3F6F" w:rsidP="007F3F6F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Razão Social do Empregador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7F3F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Nº CNPJ/CEI/CAEPF/CNO/CPF do Empregador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8A19A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 de Admissão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7F3F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Competência</w:t>
            </w:r>
          </w:p>
          <w:p w:rsidR="007F3F6F" w:rsidRDefault="007F3F6F" w:rsidP="007F3F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16"/>
                <w:szCs w:val="16"/>
              </w:rPr>
              <w:t>(Mês/Ano)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7F3F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De </w:t>
            </w:r>
          </w:p>
          <w:p w:rsidR="007F3F6F" w:rsidRDefault="007F3F6F" w:rsidP="007F3F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F3F6F">
              <w:rPr>
                <w:rFonts w:ascii="Calibri" w:hAnsi="Calibri"/>
                <w:sz w:val="16"/>
                <w:szCs w:val="22"/>
              </w:rPr>
              <w:t>(R$)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7F3F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Para</w:t>
            </w:r>
          </w:p>
          <w:p w:rsidR="007F3F6F" w:rsidRDefault="007F3F6F" w:rsidP="007F3F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75347">
              <w:rPr>
                <w:rFonts w:ascii="Calibri" w:hAnsi="Calibri"/>
                <w:sz w:val="16"/>
                <w:szCs w:val="16"/>
              </w:rPr>
              <w:t>(R$)</w:t>
            </w:r>
          </w:p>
        </w:tc>
      </w:tr>
      <w:tr w:rsidR="007F3F6F" w:rsidTr="008A1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7F3F6F">
            <w:pPr>
              <w:rPr>
                <w:rFonts w:ascii="Calibri" w:hAnsi="Calibri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8A19A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 / ___ / ____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7F3F6F">
            <w:pPr>
              <w:rPr>
                <w:rFonts w:ascii="Calibri" w:hAnsi="Calibri"/>
              </w:rPr>
            </w:pPr>
          </w:p>
        </w:tc>
      </w:tr>
      <w:tr w:rsidR="007F3F6F" w:rsidTr="008A1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7F3F6F">
            <w:pPr>
              <w:rPr>
                <w:rFonts w:ascii="Calibri" w:hAnsi="Calibri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8A19A7">
            <w:pPr>
              <w:jc w:val="center"/>
              <w:rPr>
                <w:rFonts w:ascii="Calibri" w:hAnsi="Calibri"/>
              </w:rPr>
            </w:pPr>
            <w:r w:rsidRPr="007F3F6F">
              <w:rPr>
                <w:rFonts w:ascii="Calibri" w:hAnsi="Calibri"/>
              </w:rPr>
              <w:t>___ / ___ / ____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7F3F6F">
            <w:pPr>
              <w:rPr>
                <w:rFonts w:ascii="Calibri" w:hAnsi="Calibri"/>
              </w:rPr>
            </w:pPr>
          </w:p>
        </w:tc>
      </w:tr>
      <w:tr w:rsidR="007F3F6F" w:rsidTr="008A1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7F3F6F">
            <w:pPr>
              <w:rPr>
                <w:rFonts w:ascii="Calibri" w:hAnsi="Calibri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8A19A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 / ___ / ____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7F3F6F">
            <w:pPr>
              <w:rPr>
                <w:rFonts w:ascii="Calibri" w:hAnsi="Calibri"/>
              </w:rPr>
            </w:pPr>
          </w:p>
        </w:tc>
      </w:tr>
      <w:tr w:rsidR="007F3F6F" w:rsidTr="008A1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7F3F6F">
            <w:pPr>
              <w:rPr>
                <w:rFonts w:ascii="Calibri" w:hAnsi="Calibri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8A19A7">
            <w:pPr>
              <w:jc w:val="center"/>
              <w:rPr>
                <w:rFonts w:ascii="Calibri" w:hAnsi="Calibri"/>
              </w:rPr>
            </w:pPr>
            <w:r w:rsidRPr="007F3F6F">
              <w:rPr>
                <w:rFonts w:ascii="Calibri" w:hAnsi="Calibri"/>
              </w:rPr>
              <w:t>___ / ___ / ____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7F3F6F">
            <w:pPr>
              <w:rPr>
                <w:rFonts w:ascii="Calibri" w:hAnsi="Calibri"/>
              </w:rPr>
            </w:pPr>
          </w:p>
        </w:tc>
      </w:tr>
      <w:tr w:rsidR="007F3F6F" w:rsidTr="008A1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7F3F6F">
            <w:pPr>
              <w:rPr>
                <w:rFonts w:ascii="Calibri" w:hAnsi="Calibri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8A19A7">
            <w:pPr>
              <w:jc w:val="center"/>
              <w:rPr>
                <w:rFonts w:ascii="Calibri" w:hAnsi="Calibri"/>
              </w:rPr>
            </w:pPr>
            <w:r w:rsidRPr="007F3F6F">
              <w:rPr>
                <w:rFonts w:ascii="Calibri" w:hAnsi="Calibri"/>
              </w:rPr>
              <w:t>___ / ___ / ____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7F3F6F">
            <w:pPr>
              <w:rPr>
                <w:rFonts w:ascii="Calibri" w:hAnsi="Calibri"/>
              </w:rPr>
            </w:pPr>
          </w:p>
        </w:tc>
      </w:tr>
      <w:tr w:rsidR="007F3F6F" w:rsidTr="008A1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7F3F6F">
            <w:pPr>
              <w:rPr>
                <w:rFonts w:ascii="Calibri" w:hAnsi="Calibri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8A19A7">
            <w:pPr>
              <w:jc w:val="center"/>
            </w:pPr>
            <w:r w:rsidRPr="00C44583">
              <w:rPr>
                <w:rFonts w:ascii="Calibri" w:hAnsi="Calibri"/>
              </w:rPr>
              <w:t>___ / ___ / ____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7F3F6F">
            <w:pPr>
              <w:rPr>
                <w:rFonts w:ascii="Calibri" w:hAnsi="Calibri"/>
              </w:rPr>
            </w:pPr>
          </w:p>
        </w:tc>
      </w:tr>
      <w:tr w:rsidR="007F3F6F" w:rsidTr="008A1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7F3F6F">
            <w:pPr>
              <w:rPr>
                <w:rFonts w:ascii="Calibri" w:hAnsi="Calibri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8A19A7">
            <w:pPr>
              <w:jc w:val="center"/>
            </w:pPr>
            <w:r w:rsidRPr="00C44583">
              <w:rPr>
                <w:rFonts w:ascii="Calibri" w:hAnsi="Calibri"/>
              </w:rPr>
              <w:t>___ / ___ / ____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7F3F6F">
            <w:pPr>
              <w:rPr>
                <w:rFonts w:ascii="Calibri" w:hAnsi="Calibri"/>
              </w:rPr>
            </w:pPr>
          </w:p>
        </w:tc>
      </w:tr>
      <w:tr w:rsidR="007F3F6F" w:rsidTr="008A1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7F3F6F">
            <w:pPr>
              <w:rPr>
                <w:rFonts w:ascii="Calibri" w:hAnsi="Calibri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8A19A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 / ___ / ____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F6F" w:rsidRDefault="007F3F6F" w:rsidP="007F3F6F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F6F" w:rsidRDefault="007F3F6F" w:rsidP="007F3F6F">
            <w:pPr>
              <w:rPr>
                <w:rFonts w:ascii="Calibri" w:hAnsi="Calibri"/>
              </w:rPr>
            </w:pPr>
          </w:p>
        </w:tc>
      </w:tr>
      <w:tr w:rsidR="00BC056C" w:rsidRPr="00E05B5C" w:rsidTr="008A19A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0348" w:type="dxa"/>
            <w:gridSpan w:val="8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C056C" w:rsidRDefault="00BC056C" w:rsidP="00BC056C">
            <w:pPr>
              <w:ind w:left="113" w:right="113"/>
              <w:rPr>
                <w:rStyle w:val="Fontepargpadro1"/>
                <w:rFonts w:ascii="Calibri" w:hAnsi="Calibri" w:cs="Calibri"/>
              </w:rPr>
            </w:pPr>
            <w:proofErr w:type="gramStart"/>
            <w:r>
              <w:rPr>
                <w:rStyle w:val="Fontepargpadro1"/>
                <w:rFonts w:ascii="Calibri" w:hAnsi="Calibri" w:cs="Calibri"/>
              </w:rPr>
              <w:t>Observação:_</w:t>
            </w:r>
            <w:proofErr w:type="gramEnd"/>
            <w:r>
              <w:rPr>
                <w:rStyle w:val="Fontepargpadro1"/>
                <w:rFonts w:ascii="Calibri" w:hAnsi="Calibri" w:cs="Calibri"/>
              </w:rPr>
              <w:t>___________________________________________________________________________________________________________________________________________________________</w:t>
            </w:r>
          </w:p>
          <w:p w:rsidR="00BC056C" w:rsidRPr="00E05B5C" w:rsidRDefault="00BC056C" w:rsidP="00BC056C">
            <w:pPr>
              <w:ind w:left="113" w:right="113"/>
            </w:pPr>
          </w:p>
        </w:tc>
      </w:tr>
    </w:tbl>
    <w:p w:rsidR="007F3F6F" w:rsidRDefault="007F3F6F" w:rsidP="00ED4D6D">
      <w:pPr>
        <w:spacing w:before="120"/>
        <w:rPr>
          <w:rFonts w:ascii="Calibri" w:hAnsi="Calibri" w:cs="Calibri"/>
          <w:color w:val="C9211E"/>
          <w:sz w:val="12"/>
          <w:szCs w:val="12"/>
        </w:rPr>
      </w:pPr>
    </w:p>
    <w:p w:rsidR="007F3F6F" w:rsidRPr="006F674A" w:rsidRDefault="007F3F6F" w:rsidP="00ED4D6D">
      <w:pPr>
        <w:spacing w:before="120"/>
        <w:rPr>
          <w:rFonts w:ascii="Calibri" w:hAnsi="Calibri" w:cs="Calibri"/>
          <w:color w:val="C9211E"/>
          <w:sz w:val="12"/>
          <w:szCs w:val="12"/>
        </w:rPr>
      </w:pPr>
    </w:p>
    <w:tbl>
      <w:tblPr>
        <w:tblW w:w="1020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2551"/>
        <w:gridCol w:w="2075"/>
        <w:gridCol w:w="1894"/>
      </w:tblGrid>
      <w:tr w:rsidR="002C5459" w:rsidTr="003267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2C5459" w:rsidRPr="00ED4D6D" w:rsidRDefault="00126BAA" w:rsidP="00ED4D6D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2.2.4</w:t>
            </w:r>
            <w:r w:rsidR="00ED4D6D">
              <w:rPr>
                <w:rFonts w:ascii="Calibri" w:hAnsi="Calibri"/>
                <w:b/>
                <w:bCs/>
              </w:rPr>
              <w:t>.</w:t>
            </w:r>
            <w:r>
              <w:rPr>
                <w:rFonts w:ascii="Calibri" w:hAnsi="Calibri"/>
                <w:b/>
                <w:bCs/>
              </w:rPr>
              <w:t xml:space="preserve"> COMPROVAR VÍNCULO EXTEMPORÂNEO</w:t>
            </w:r>
          </w:p>
        </w:tc>
      </w:tr>
      <w:tr w:rsidR="004E219E" w:rsidTr="0067457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4E219E" w:rsidRDefault="004E219E">
            <w:pPr>
              <w:pStyle w:val="TableContents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Nome ou Razão Social do Empregador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4E219E" w:rsidRDefault="00487B0D">
            <w:pPr>
              <w:pStyle w:val="TableContents"/>
              <w:jc w:val="center"/>
              <w:rPr>
                <w:rFonts w:hint="eastAsia"/>
              </w:rPr>
            </w:pPr>
            <w:r>
              <w:rPr>
                <w:rFonts w:ascii="Calibri" w:hAnsi="Calibri"/>
                <w:sz w:val="22"/>
                <w:szCs w:val="22"/>
              </w:rPr>
              <w:t>CNPJ/CEI</w:t>
            </w:r>
            <w:r w:rsidR="004E219E" w:rsidRPr="00487B0D">
              <w:rPr>
                <w:rFonts w:ascii="Calibri" w:hAnsi="Calibri"/>
                <w:sz w:val="22"/>
                <w:szCs w:val="22"/>
              </w:rPr>
              <w:t>/</w:t>
            </w:r>
            <w:r w:rsidR="004E219E">
              <w:rPr>
                <w:rFonts w:ascii="Calibri" w:hAnsi="Calibri"/>
                <w:sz w:val="22"/>
                <w:szCs w:val="22"/>
              </w:rPr>
              <w:t>CPF do Empregador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4E219E" w:rsidRDefault="004E219E">
            <w:pPr>
              <w:pStyle w:val="TableContents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 de Admissão</w:t>
            </w:r>
          </w:p>
          <w:p w:rsidR="004E219E" w:rsidRPr="004E219E" w:rsidRDefault="004E219E">
            <w:pPr>
              <w:pStyle w:val="TableContents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(Dia/Mês/Ano)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4E219E" w:rsidRDefault="004E219E">
            <w:pPr>
              <w:pStyle w:val="TableContents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 de Rescisão</w:t>
            </w:r>
          </w:p>
          <w:p w:rsidR="004E219E" w:rsidRPr="004E219E" w:rsidRDefault="004E219E">
            <w:pPr>
              <w:pStyle w:val="TableContents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(Dia/Mês/Ano)</w:t>
            </w:r>
          </w:p>
        </w:tc>
      </w:tr>
      <w:tr w:rsidR="000D51C7" w:rsidTr="00674574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D51C7" w:rsidRDefault="000D51C7" w:rsidP="000D51C7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D51C7" w:rsidRDefault="000D51C7" w:rsidP="000D51C7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0D51C7" w:rsidRDefault="000D51C7" w:rsidP="000D51C7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0D51C7" w:rsidRDefault="000D51C7" w:rsidP="000D51C7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</w:tr>
      <w:tr w:rsidR="000D51C7" w:rsidTr="00751A6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D51C7" w:rsidRDefault="000D51C7" w:rsidP="000D51C7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D51C7" w:rsidRDefault="000D51C7" w:rsidP="000D51C7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0D51C7" w:rsidRDefault="000D51C7" w:rsidP="000D51C7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0D51C7" w:rsidRDefault="000D51C7" w:rsidP="000D51C7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</w:tr>
      <w:tr w:rsidR="000D51C7" w:rsidTr="00751A6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D51C7" w:rsidRDefault="000D51C7" w:rsidP="000D51C7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D51C7" w:rsidRDefault="000D51C7" w:rsidP="000D51C7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0D51C7" w:rsidRDefault="000D51C7" w:rsidP="000D51C7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0D51C7" w:rsidRDefault="000D51C7" w:rsidP="000D51C7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</w:tr>
      <w:tr w:rsidR="000D51C7" w:rsidTr="00751A6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D51C7" w:rsidRDefault="000D51C7" w:rsidP="000D51C7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D51C7" w:rsidRDefault="000D51C7" w:rsidP="000D51C7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0D51C7" w:rsidRDefault="000D51C7" w:rsidP="000D51C7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0D51C7" w:rsidRDefault="000D51C7" w:rsidP="000D51C7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</w:tr>
      <w:tr w:rsidR="000D51C7" w:rsidTr="00751A6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D51C7" w:rsidRDefault="000D51C7" w:rsidP="000D51C7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D51C7" w:rsidRDefault="000D51C7" w:rsidP="000D51C7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0D51C7" w:rsidRDefault="000D51C7" w:rsidP="000D51C7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0D51C7" w:rsidRDefault="000D51C7" w:rsidP="000D51C7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</w:tr>
      <w:tr w:rsidR="000D51C7" w:rsidTr="00751A6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D51C7" w:rsidRDefault="000D51C7" w:rsidP="000D51C7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D51C7" w:rsidRDefault="000D51C7" w:rsidP="000D51C7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0D51C7" w:rsidRDefault="000D51C7" w:rsidP="000D51C7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0D51C7" w:rsidRDefault="000D51C7" w:rsidP="000D51C7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</w:tr>
      <w:tr w:rsidR="00C03B71" w:rsidTr="00674574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03B71" w:rsidRDefault="00C03B71" w:rsidP="00C03B71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03B71" w:rsidRDefault="00C03B71" w:rsidP="00C03B71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C03B71" w:rsidRDefault="00C03B71" w:rsidP="00C03B71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C03B71" w:rsidRDefault="00C03B71" w:rsidP="00C03B71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</w:tr>
      <w:tr w:rsidR="00C03B71" w:rsidTr="00674574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03B71" w:rsidRDefault="00C03B71" w:rsidP="00C03B71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03B71" w:rsidRDefault="00C03B71" w:rsidP="00C03B71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C03B71" w:rsidRDefault="00C03B71" w:rsidP="00C03B71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C03B71" w:rsidRDefault="00C03B71" w:rsidP="00C03B71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</w:tr>
      <w:tr w:rsidR="00C51AB3" w:rsidTr="00674574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51AB3" w:rsidRDefault="00C51AB3" w:rsidP="00C51AB3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51AB3" w:rsidRDefault="00C51AB3" w:rsidP="00C51AB3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C51AB3" w:rsidRDefault="00C51AB3" w:rsidP="00C51AB3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C51AB3" w:rsidRDefault="00C51AB3" w:rsidP="00C51AB3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</w:tr>
      <w:tr w:rsidR="00C51AB3" w:rsidTr="00674574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51AB3" w:rsidRDefault="00C51AB3" w:rsidP="00C51AB3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51AB3" w:rsidRDefault="00C51AB3" w:rsidP="00C51AB3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C51AB3" w:rsidRDefault="00C51AB3" w:rsidP="00C51AB3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C51AB3" w:rsidRDefault="00C51AB3" w:rsidP="00C51AB3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</w:tr>
      <w:tr w:rsidR="00C51AB3" w:rsidTr="00674574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C51AB3" w:rsidRDefault="00C51AB3" w:rsidP="00C51AB3">
            <w:pPr>
              <w:ind w:left="113" w:right="57"/>
              <w:rPr>
                <w:rFonts w:hint="eastAsia"/>
              </w:rPr>
            </w:pPr>
            <w:r>
              <w:rPr>
                <w:rStyle w:val="Fontepargpadro1"/>
                <w:rFonts w:ascii="Calibri" w:hAnsi="Calibri" w:cs="Calibri"/>
              </w:rPr>
              <w:t>Observaçã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674574">
              <w:rPr>
                <w:rStyle w:val="Fontepargpadro1"/>
                <w:rFonts w:ascii="Calibri" w:hAnsi="Calibri" w:cs="Calibri"/>
              </w:rPr>
              <w:t>________________________</w:t>
            </w:r>
          </w:p>
          <w:p w:rsidR="00C51AB3" w:rsidRDefault="00C51AB3" w:rsidP="00C51AB3">
            <w:pPr>
              <w:rPr>
                <w:rFonts w:ascii="Calibri" w:hAnsi="Calibri" w:cs="Calibri"/>
                <w:sz w:val="12"/>
                <w:szCs w:val="12"/>
              </w:rPr>
            </w:pPr>
          </w:p>
        </w:tc>
      </w:tr>
    </w:tbl>
    <w:p w:rsidR="002C5459" w:rsidRDefault="002C5459">
      <w:pPr>
        <w:spacing w:after="120"/>
        <w:rPr>
          <w:sz w:val="12"/>
          <w:szCs w:val="12"/>
        </w:rPr>
      </w:pPr>
    </w:p>
    <w:tbl>
      <w:tblPr>
        <w:tblW w:w="1020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7"/>
        <w:gridCol w:w="2502"/>
        <w:gridCol w:w="1933"/>
        <w:gridCol w:w="1894"/>
      </w:tblGrid>
      <w:tr w:rsidR="00C51AB3" w:rsidRPr="00ED4D6D" w:rsidTr="003267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C51AB3" w:rsidRPr="00ED4D6D" w:rsidRDefault="00C51AB3" w:rsidP="008973C9">
            <w:pPr>
              <w:pStyle w:val="LO-normal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2.2.5</w:t>
            </w:r>
            <w:r w:rsidRPr="00C51AB3">
              <w:rPr>
                <w:b/>
                <w:bCs/>
                <w:sz w:val="24"/>
                <w:szCs w:val="24"/>
              </w:rPr>
              <w:t xml:space="preserve">. </w:t>
            </w:r>
            <w:r>
              <w:rPr>
                <w:b/>
                <w:bCs/>
                <w:sz w:val="24"/>
                <w:szCs w:val="24"/>
              </w:rPr>
              <w:t>EXCLUIR VÍNCULO</w:t>
            </w:r>
          </w:p>
        </w:tc>
      </w:tr>
      <w:tr w:rsidR="00C51AB3" w:rsidRPr="004E219E" w:rsidTr="00FA476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C51AB3" w:rsidRDefault="00C51AB3" w:rsidP="006F674A">
            <w:pPr>
              <w:pStyle w:val="TableContents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Nome ou Razão Social do Empregador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C51AB3" w:rsidRDefault="00E05B5C" w:rsidP="006F674A">
            <w:pPr>
              <w:pStyle w:val="TableContents"/>
              <w:jc w:val="center"/>
              <w:rPr>
                <w:rFonts w:hint="eastAsia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Nº </w:t>
            </w:r>
            <w:r w:rsidR="00C51AB3">
              <w:rPr>
                <w:rFonts w:ascii="Calibri" w:hAnsi="Calibri"/>
                <w:sz w:val="22"/>
                <w:szCs w:val="22"/>
              </w:rPr>
              <w:t>CNPJ/CEI/CPF do Empregador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C51AB3" w:rsidRDefault="00C51AB3" w:rsidP="006F674A">
            <w:pPr>
              <w:pStyle w:val="TableContents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 de Admissão</w:t>
            </w:r>
          </w:p>
          <w:p w:rsidR="00C51AB3" w:rsidRPr="004E219E" w:rsidRDefault="00C51AB3" w:rsidP="006F674A">
            <w:pPr>
              <w:pStyle w:val="TableContents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(Dia/Mês/Ano)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C51AB3" w:rsidRDefault="00C51AB3" w:rsidP="006F674A">
            <w:pPr>
              <w:pStyle w:val="TableContents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 de Rescisão</w:t>
            </w:r>
          </w:p>
          <w:p w:rsidR="00C51AB3" w:rsidRPr="004E219E" w:rsidRDefault="00C51AB3" w:rsidP="006F674A">
            <w:pPr>
              <w:pStyle w:val="TableContents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(Dia/Mês/Ano)</w:t>
            </w:r>
          </w:p>
        </w:tc>
      </w:tr>
      <w:tr w:rsidR="00C51AB3" w:rsidTr="00FA4760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51AB3" w:rsidRDefault="00C51AB3" w:rsidP="006F674A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51AB3" w:rsidRDefault="00C51AB3" w:rsidP="006F674A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C51AB3" w:rsidRDefault="00C51AB3" w:rsidP="006F674A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C51AB3" w:rsidRDefault="00C51AB3" w:rsidP="006F674A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</w:tr>
      <w:tr w:rsidR="00C51AB3" w:rsidTr="00C12A16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87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51AB3" w:rsidRDefault="00C51AB3" w:rsidP="006F674A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51AB3" w:rsidRDefault="00C51AB3" w:rsidP="006F674A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C51AB3" w:rsidRDefault="00C51AB3" w:rsidP="006F674A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C51AB3" w:rsidRDefault="00C51AB3" w:rsidP="006F674A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</w:tr>
      <w:tr w:rsidR="00C51AB3" w:rsidTr="00C12A16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51AB3" w:rsidRDefault="00C51AB3" w:rsidP="006F674A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51AB3" w:rsidRDefault="00C51AB3" w:rsidP="006F674A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C51AB3" w:rsidRDefault="00C51AB3" w:rsidP="006F674A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C51AB3" w:rsidRDefault="00C51AB3" w:rsidP="006F674A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</w:tr>
      <w:tr w:rsidR="00C51AB3" w:rsidTr="00C12A16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51AB3" w:rsidRDefault="00C51AB3" w:rsidP="006F674A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51AB3" w:rsidRDefault="00C51AB3" w:rsidP="006F674A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C51AB3" w:rsidRDefault="00C51AB3" w:rsidP="006F674A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C51AB3" w:rsidRDefault="00C51AB3" w:rsidP="006F674A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</w:tr>
      <w:tr w:rsidR="00C51AB3" w:rsidTr="00C12A16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51AB3" w:rsidRDefault="00C51AB3" w:rsidP="006F674A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51AB3" w:rsidRDefault="00C51AB3" w:rsidP="006F674A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C51AB3" w:rsidRDefault="00C51AB3" w:rsidP="006F674A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C51AB3" w:rsidRDefault="00C51AB3" w:rsidP="006F674A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</w:tr>
      <w:tr w:rsidR="00C51AB3" w:rsidTr="00C12A16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51AB3" w:rsidRDefault="00C51AB3" w:rsidP="006F674A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51AB3" w:rsidRDefault="00C51AB3" w:rsidP="006F674A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C51AB3" w:rsidRDefault="00C51AB3" w:rsidP="006F674A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C51AB3" w:rsidRDefault="00C51AB3" w:rsidP="006F674A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</w:tr>
      <w:tr w:rsidR="00FA4760" w:rsidTr="00C12A16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8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A4760" w:rsidRDefault="00FA4760" w:rsidP="00FA476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A4760" w:rsidRDefault="00FA4760" w:rsidP="00FA476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FA4760" w:rsidRDefault="00FA4760" w:rsidP="00FA4760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FA4760" w:rsidRDefault="00FA4760" w:rsidP="00FA4760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</w:tr>
      <w:tr w:rsidR="00FA4760" w:rsidTr="00FA4760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A4760" w:rsidRDefault="00FA4760" w:rsidP="00FA476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A4760" w:rsidRDefault="00FA4760" w:rsidP="00FA4760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FA4760" w:rsidRDefault="00FA4760" w:rsidP="00FA4760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FA4760" w:rsidRDefault="00FA4760" w:rsidP="00FA4760">
            <w:pPr>
              <w:jc w:val="center"/>
            </w:pPr>
            <w:r w:rsidRPr="001549EA">
              <w:rPr>
                <w:rFonts w:ascii="Calibri" w:hAnsi="Calibri"/>
              </w:rPr>
              <w:t>___ / ___ / ____</w:t>
            </w:r>
          </w:p>
        </w:tc>
      </w:tr>
      <w:tr w:rsidR="00FA4760" w:rsidTr="00FA4760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FA4760" w:rsidRDefault="00FA4760" w:rsidP="00E05B5C">
            <w:pPr>
              <w:ind w:left="113" w:right="57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Style w:val="Fontepargpadro1"/>
                <w:rFonts w:ascii="Calibri" w:hAnsi="Calibri" w:cs="Calibri"/>
              </w:rPr>
              <w:t>Observação:____________________________________________________________________________________________________________________________________________________________</w:t>
            </w:r>
            <w:r w:rsidR="00E05B5C">
              <w:rPr>
                <w:rFonts w:ascii="Calibri" w:hAnsi="Calibri" w:cs="Calibri"/>
                <w:sz w:val="12"/>
                <w:szCs w:val="12"/>
              </w:rPr>
              <w:t xml:space="preserve"> </w:t>
            </w:r>
          </w:p>
        </w:tc>
      </w:tr>
    </w:tbl>
    <w:p w:rsidR="002C5459" w:rsidRDefault="002C5459">
      <w:pPr>
        <w:pStyle w:val="LO-normal"/>
        <w:spacing w:after="120" w:line="240" w:lineRule="auto"/>
        <w:rPr>
          <w:sz w:val="12"/>
          <w:szCs w:val="12"/>
        </w:rPr>
      </w:pPr>
    </w:p>
    <w:tbl>
      <w:tblPr>
        <w:tblW w:w="102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6"/>
      </w:tblGrid>
      <w:tr w:rsidR="002C5459" w:rsidTr="00FA476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</w:tcPr>
          <w:p w:rsidR="002C5459" w:rsidRPr="005E6B48" w:rsidRDefault="00126BAA" w:rsidP="00C12A16">
            <w:pPr>
              <w:pStyle w:val="LO-normal"/>
              <w:widowControl w:val="0"/>
              <w:spacing w:after="0" w:line="240" w:lineRule="auto"/>
              <w:ind w:left="227" w:right="227"/>
              <w:jc w:val="both"/>
              <w:rPr>
                <w:sz w:val="24"/>
                <w:szCs w:val="24"/>
              </w:rPr>
            </w:pPr>
            <w:r w:rsidRPr="005E6B48">
              <w:rPr>
                <w:color w:val="000000"/>
                <w:sz w:val="24"/>
                <w:szCs w:val="24"/>
              </w:rPr>
              <w:t>Declaro serem completas e verdadeiras as informações acima expostas, estando ciente das penalidades do artigo 299 do Código Penal Brasileiro, conforme descrito abaixo.</w:t>
            </w:r>
          </w:p>
          <w:p w:rsidR="002C5459" w:rsidRDefault="002C5459">
            <w:pPr>
              <w:pStyle w:val="LO-normal"/>
              <w:widowControl w:val="0"/>
              <w:spacing w:after="0" w:line="240" w:lineRule="auto"/>
              <w:jc w:val="both"/>
            </w:pPr>
          </w:p>
          <w:p w:rsidR="002C5459" w:rsidRPr="005E6B48" w:rsidRDefault="00126BAA" w:rsidP="00C12A16">
            <w:pPr>
              <w:pStyle w:val="LO-normal"/>
              <w:widowControl w:val="0"/>
              <w:spacing w:after="0" w:line="240" w:lineRule="auto"/>
              <w:ind w:left="227" w:right="227"/>
              <w:jc w:val="both"/>
              <w:rPr>
                <w:sz w:val="20"/>
                <w:szCs w:val="20"/>
              </w:rPr>
            </w:pPr>
            <w:r w:rsidRPr="005E6B48">
              <w:rPr>
                <w:i/>
                <w:color w:val="000000"/>
                <w:sz w:val="20"/>
                <w:szCs w:val="20"/>
              </w:rPr>
              <w:t>“Art. 299. Omitir, em documento público ou particular, declaração que devia constar, ou nele inserir, ou fazer inserir declaração falsa ou diversa da que devia ser escrita, com o fim de prejudicar direito, criar, obrigação ou alterar a verdade sobre fato juridicamente relevante.”</w:t>
            </w:r>
          </w:p>
        </w:tc>
      </w:tr>
    </w:tbl>
    <w:p w:rsidR="002C5459" w:rsidRDefault="002C5459">
      <w:pPr>
        <w:pStyle w:val="LO-normal"/>
        <w:spacing w:after="120" w:line="240" w:lineRule="auto"/>
        <w:rPr>
          <w:sz w:val="12"/>
          <w:szCs w:val="12"/>
        </w:rPr>
      </w:pPr>
    </w:p>
    <w:tbl>
      <w:tblPr>
        <w:tblW w:w="102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8"/>
        <w:gridCol w:w="5368"/>
      </w:tblGrid>
      <w:tr w:rsidR="002C5459" w:rsidTr="00FA476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</w:tcPr>
          <w:p w:rsidR="002C5459" w:rsidRDefault="00126BAA">
            <w:pPr>
              <w:pStyle w:val="LO-normal"/>
              <w:widowControl w:val="0"/>
              <w:spacing w:before="120" w:after="0" w:line="240" w:lineRule="auto"/>
              <w:ind w:left="283"/>
            </w:pPr>
            <w:r>
              <w:rPr>
                <w:b/>
                <w:color w:val="000000"/>
                <w:sz w:val="24"/>
                <w:szCs w:val="24"/>
              </w:rPr>
              <w:t xml:space="preserve">Local: </w:t>
            </w:r>
            <w:r>
              <w:rPr>
                <w:color w:val="000000"/>
                <w:sz w:val="24"/>
                <w:szCs w:val="24"/>
              </w:rPr>
              <w:t>___________________________</w:t>
            </w:r>
          </w:p>
          <w:p w:rsidR="002C5459" w:rsidRDefault="002C5459">
            <w:pPr>
              <w:pStyle w:val="LO-normal"/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C5459" w:rsidRDefault="00126BAA">
            <w:pPr>
              <w:pStyle w:val="LO-normal"/>
              <w:widowControl w:val="0"/>
              <w:spacing w:after="0" w:line="240" w:lineRule="auto"/>
              <w:ind w:left="283"/>
            </w:pPr>
            <w:r>
              <w:rPr>
                <w:b/>
                <w:color w:val="000000"/>
                <w:sz w:val="24"/>
                <w:szCs w:val="24"/>
              </w:rPr>
              <w:t xml:space="preserve">Data: </w:t>
            </w:r>
            <w:r>
              <w:rPr>
                <w:color w:val="000000"/>
                <w:sz w:val="24"/>
                <w:szCs w:val="24"/>
              </w:rPr>
              <w:t>______/________/_________</w:t>
            </w:r>
          </w:p>
          <w:p w:rsidR="002C5459" w:rsidRDefault="002C5459">
            <w:pPr>
              <w:pStyle w:val="LO-normal"/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</w:tcPr>
          <w:p w:rsidR="002C5459" w:rsidRDefault="00126BAA">
            <w:pPr>
              <w:pStyle w:val="LO-normal"/>
              <w:widowControl w:val="0"/>
              <w:spacing w:after="0" w:line="240" w:lineRule="auto"/>
              <w:ind w:left="283"/>
            </w:pPr>
            <w:r>
              <w:rPr>
                <w:b/>
                <w:color w:val="000000"/>
                <w:sz w:val="24"/>
                <w:szCs w:val="24"/>
              </w:rPr>
              <w:t>Assinatura:</w:t>
            </w:r>
          </w:p>
          <w:p w:rsidR="002C5459" w:rsidRDefault="002C5459">
            <w:pPr>
              <w:pStyle w:val="LO-normal"/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C5459" w:rsidRDefault="00126BAA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color w:val="000000"/>
                <w:sz w:val="24"/>
                <w:szCs w:val="24"/>
              </w:rPr>
              <w:t>_________________________________________</w:t>
            </w:r>
          </w:p>
        </w:tc>
      </w:tr>
    </w:tbl>
    <w:p w:rsidR="002C5459" w:rsidRDefault="002C5459">
      <w:pPr>
        <w:pStyle w:val="LO-normal"/>
        <w:spacing w:after="0" w:line="240" w:lineRule="auto"/>
      </w:pPr>
    </w:p>
    <w:sectPr w:rsidR="002C5459" w:rsidSect="00674574">
      <w:headerReference w:type="default" r:id="rId6"/>
      <w:pgSz w:w="11906" w:h="16838"/>
      <w:pgMar w:top="720" w:right="720" w:bottom="567" w:left="851" w:header="113" w:footer="11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E65" w:rsidRDefault="00821E65">
      <w:pPr>
        <w:rPr>
          <w:rFonts w:hint="eastAsia"/>
        </w:rPr>
      </w:pPr>
      <w:r>
        <w:separator/>
      </w:r>
    </w:p>
  </w:endnote>
  <w:endnote w:type="continuationSeparator" w:id="0">
    <w:p w:rsidR="00821E65" w:rsidRDefault="00821E6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E65" w:rsidRDefault="00821E6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821E65" w:rsidRDefault="00821E6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19E" w:rsidRDefault="004E219E" w:rsidP="006F674A">
    <w:pPr>
      <w:pStyle w:val="Cabealho"/>
      <w:jc w:val="center"/>
      <w:rPr>
        <w:rFonts w:hint="eastAsia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i1025" type="#_x0000_t75" style="width:63pt;height:57.6pt;visibility:visible;mso-position-horizontal:center;mso-position-horizontal-relative:margin;mso-position-vertical:top;mso-position-vertical-relative:margin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5459"/>
    <w:rsid w:val="000200A8"/>
    <w:rsid w:val="000D51C7"/>
    <w:rsid w:val="00126BAA"/>
    <w:rsid w:val="001D59BA"/>
    <w:rsid w:val="002764DD"/>
    <w:rsid w:val="002C5459"/>
    <w:rsid w:val="0032323A"/>
    <w:rsid w:val="00326751"/>
    <w:rsid w:val="00340C40"/>
    <w:rsid w:val="003A369C"/>
    <w:rsid w:val="00475347"/>
    <w:rsid w:val="00487B0D"/>
    <w:rsid w:val="004E219E"/>
    <w:rsid w:val="005E6B48"/>
    <w:rsid w:val="00623CCA"/>
    <w:rsid w:val="00674339"/>
    <w:rsid w:val="00674574"/>
    <w:rsid w:val="006F674A"/>
    <w:rsid w:val="007128B8"/>
    <w:rsid w:val="00751A6D"/>
    <w:rsid w:val="007A56AD"/>
    <w:rsid w:val="007F3F6F"/>
    <w:rsid w:val="00821E65"/>
    <w:rsid w:val="008973C9"/>
    <w:rsid w:val="008A19A7"/>
    <w:rsid w:val="008B121F"/>
    <w:rsid w:val="009D084C"/>
    <w:rsid w:val="00A24CAB"/>
    <w:rsid w:val="00B24F41"/>
    <w:rsid w:val="00B552E7"/>
    <w:rsid w:val="00B80D88"/>
    <w:rsid w:val="00BC056C"/>
    <w:rsid w:val="00C03B71"/>
    <w:rsid w:val="00C12A16"/>
    <w:rsid w:val="00C51AB3"/>
    <w:rsid w:val="00D54CAE"/>
    <w:rsid w:val="00E05B5C"/>
    <w:rsid w:val="00E520D6"/>
    <w:rsid w:val="00EC16EC"/>
    <w:rsid w:val="00ED4D6D"/>
    <w:rsid w:val="00EE3201"/>
    <w:rsid w:val="00EE4640"/>
    <w:rsid w:val="00EF2B97"/>
    <w:rsid w:val="00FA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FAFD6-4CDA-4B32-A53D-45BF4E61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tulo1">
    <w:name w:val="heading 1"/>
    <w:basedOn w:val="Heading"/>
    <w:next w:val="Textbody"/>
    <w:pPr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autoSpaceDN w:val="0"/>
      <w:textAlignment w:val="baseline"/>
    </w:pPr>
    <w:rPr>
      <w:lang w:eastAsia="ja-JP"/>
    </w:rPr>
  </w:style>
  <w:style w:type="paragraph" w:customStyle="1" w:styleId="LO-Normal1">
    <w:name w:val="LO-Normal1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O-normal">
    <w:name w:val="LO-normal"/>
    <w:pPr>
      <w:suppressAutoHyphens/>
      <w:autoSpaceDN w:val="0"/>
      <w:spacing w:after="160" w:line="244" w:lineRule="auto"/>
      <w:textAlignment w:val="baseline"/>
    </w:pPr>
    <w:rPr>
      <w:rFonts w:ascii="Calibri" w:eastAsia="Calibri" w:hAnsi="Calibri" w:cs="Calibri"/>
      <w:sz w:val="22"/>
      <w:szCs w:val="22"/>
      <w:lang w:eastAsia="zh-CN" w:bidi="hi-IN"/>
    </w:rPr>
  </w:style>
  <w:style w:type="paragraph" w:customStyle="1" w:styleId="paragraph">
    <w:name w:val="paragraph"/>
    <w:basedOn w:val="LO-Normal1"/>
    <w:pPr>
      <w:spacing w:before="100" w:after="100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TableContents">
    <w:name w:val="Table Contents"/>
    <w:basedOn w:val="Normal"/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Yu Gothic" w:hAnsi="Liberation Sans" w:cs="Tahoma"/>
      <w:sz w:val="28"/>
      <w:szCs w:val="28"/>
    </w:rPr>
  </w:style>
  <w:style w:type="paragraph" w:styleId="Ttulo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character" w:customStyle="1" w:styleId="Fontepargpadro1">
    <w:name w:val="Fonte parág. padrão1"/>
  </w:style>
  <w:style w:type="character" w:customStyle="1" w:styleId="normaltextrun">
    <w:name w:val="normaltextrun"/>
    <w:basedOn w:val="Fontepargpadro1"/>
  </w:style>
  <w:style w:type="character" w:customStyle="1" w:styleId="eop">
    <w:name w:val="eop"/>
    <w:basedOn w:val="Fontepargpadro1"/>
  </w:style>
  <w:style w:type="paragraph" w:styleId="Cabealho">
    <w:name w:val="header"/>
    <w:basedOn w:val="Normal"/>
    <w:link w:val="CabealhoChar"/>
    <w:uiPriority w:val="99"/>
    <w:unhideWhenUsed/>
    <w:rsid w:val="004E219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link w:val="Cabealho"/>
    <w:uiPriority w:val="99"/>
    <w:rsid w:val="004E219E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4E219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link w:val="Rodap"/>
    <w:uiPriority w:val="99"/>
    <w:rsid w:val="004E219E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character" w:styleId="Nmerodelinha">
    <w:name w:val="line number"/>
    <w:uiPriority w:val="99"/>
    <w:semiHidden/>
    <w:unhideWhenUsed/>
    <w:rsid w:val="00C51AB3"/>
  </w:style>
  <w:style w:type="table" w:styleId="Tabelacomgrade">
    <w:name w:val="Table Grid"/>
    <w:basedOn w:val="Tabelanormal"/>
    <w:uiPriority w:val="39"/>
    <w:rsid w:val="00751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Usuario</cp:lastModifiedBy>
  <cp:revision>2</cp:revision>
  <cp:lastPrinted>2022-11-10T21:09:00Z</cp:lastPrinted>
  <dcterms:created xsi:type="dcterms:W3CDTF">2024-05-03T15:29:00Z</dcterms:created>
  <dcterms:modified xsi:type="dcterms:W3CDTF">2024-05-03T15:29:00Z</dcterms:modified>
</cp:coreProperties>
</file>